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75BCD" w14:textId="77777777" w:rsidR="00B86612" w:rsidRPr="00036D79" w:rsidRDefault="00B86612" w:rsidP="00682E7D">
      <w:pPr>
        <w:rPr>
          <w:lang w:val="cy-GB"/>
        </w:rPr>
      </w:pPr>
    </w:p>
    <w:p w14:paraId="16F0416F" w14:textId="28AED9D4" w:rsidR="00D454BF" w:rsidRPr="00036D79" w:rsidRDefault="00D454BF" w:rsidP="00682E7D">
      <w:pPr>
        <w:rPr>
          <w:lang w:val="cy-GB"/>
        </w:rPr>
      </w:pPr>
    </w:p>
    <w:p w14:paraId="11848C4C" w14:textId="2506F4F6" w:rsidR="00D454BF" w:rsidRPr="00036D79" w:rsidRDefault="00D454BF" w:rsidP="00682E7D">
      <w:pPr>
        <w:rPr>
          <w:lang w:val="cy-GB"/>
        </w:rPr>
      </w:pPr>
    </w:p>
    <w:sdt>
      <w:sdtPr>
        <w:rPr>
          <w:lang w:val="cy-GB"/>
        </w:r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14:paraId="51AC7541" w14:textId="11840A1C" w:rsidR="00682E7D" w:rsidRPr="00036D79" w:rsidRDefault="00682E7D" w:rsidP="00682E7D">
          <w:pPr>
            <w:rPr>
              <w:lang w:val="cy-GB"/>
            </w:rPr>
          </w:pPr>
          <w:r w:rsidRPr="00036D79">
            <w:rPr>
              <w:noProof/>
              <w:lang w:val="cy-GB"/>
            </w:rPr>
            <w:drawing>
              <wp:anchor distT="0" distB="0" distL="114300" distR="114300" simplePos="0" relativeHeight="251658240" behindDoc="1" locked="0" layoutInCell="1" allowOverlap="1" wp14:anchorId="51AC7598" wp14:editId="50F886B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AC7542" w14:textId="77777777" w:rsidR="00682E7D" w:rsidRPr="00036D79" w:rsidRDefault="00AD6907">
          <w:pPr>
            <w:spacing w:after="200" w:line="276" w:lineRule="auto"/>
            <w:rPr>
              <w:lang w:val="cy-GB"/>
            </w:rPr>
          </w:pPr>
          <w:r w:rsidRPr="00036D79">
            <w:rPr>
              <w:noProof/>
              <w:lang w:val="cy-GB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1AC759A" wp14:editId="0AE35AB7">
                    <wp:simplePos x="0" y="0"/>
                    <wp:positionH relativeFrom="column">
                      <wp:posOffset>-569595</wp:posOffset>
                    </wp:positionH>
                    <wp:positionV relativeFrom="paragraph">
                      <wp:posOffset>5890142</wp:posOffset>
                    </wp:positionV>
                    <wp:extent cx="4631377" cy="2108200"/>
                    <wp:effectExtent l="0" t="0" r="0" b="635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31377" cy="210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B17A3" w14:textId="7B71613F" w:rsidR="00D454BF" w:rsidRDefault="00D454BF" w:rsidP="00D454BF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B50E0B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>Cynllun Rheoli Gwastraff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D21E4D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PC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YDDS </w:t>
                                </w:r>
                              </w:p>
                              <w:p w14:paraId="51AC75AE" w14:textId="113D2E6F" w:rsidR="00AD6907" w:rsidRPr="00AD6907" w:rsidRDefault="00C769BA" w:rsidP="00D454BF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D454BF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2022 - 2025</w:t>
                                </w:r>
                                <w:r w:rsidR="00BB51CC" w:rsidRPr="00D454BF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AC759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4.85pt;margin-top:463.8pt;width:364.7pt;height:16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" filled="f" stroked="f">
                    <v:textbox>
                      <w:txbxContent>
                        <w:p w14:paraId="732B17A3" w14:textId="7B71613F" w:rsidR="00D454BF" w:rsidRDefault="00D454BF" w:rsidP="00D454BF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50E0B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>Cynllun Rheoli Gwastraff</w:t>
                          </w:r>
                          <w: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  <w:r w:rsidR="00D21E4D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>PC</w:t>
                          </w:r>
                          <w: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 xml:space="preserve">YDDS </w:t>
                          </w:r>
                        </w:p>
                        <w:p w14:paraId="51AC75AE" w14:textId="113D2E6F" w:rsidR="00AD6907" w:rsidRPr="00AD6907" w:rsidRDefault="00C769BA" w:rsidP="00D454BF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D454BF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>2022 - 2025</w:t>
                          </w:r>
                          <w:r w:rsidR="00BB51CC" w:rsidRPr="00D454BF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1AC7543" w14:textId="77777777" w:rsidR="008C1F2B" w:rsidRPr="00036D79" w:rsidRDefault="008C1F2B">
          <w:pPr>
            <w:spacing w:after="200" w:line="276" w:lineRule="auto"/>
            <w:rPr>
              <w:lang w:val="cy-GB"/>
            </w:rPr>
            <w:sectPr w:rsidR="008C1F2B" w:rsidRPr="00036D79" w:rsidSect="009B2B64">
              <w:headerReference w:type="default" r:id="rId12"/>
              <w:footerReference w:type="default" r:id="rId13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="Times New Roman" w:hAnsiTheme="minorHAnsi" w:cs="Times New Roman"/>
              <w:color w:val="auto"/>
              <w:sz w:val="24"/>
              <w:szCs w:val="24"/>
              <w:lang w:val="cy-GB" w:eastAsia="en-GB"/>
            </w:rPr>
            <w:id w:val="211971736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1AC7544" w14:textId="36AAB992" w:rsidR="008F00F4" w:rsidRPr="00036D79" w:rsidRDefault="008F00F4">
              <w:pPr>
                <w:pStyle w:val="TOCHeading"/>
                <w:rPr>
                  <w:lang w:val="cy-GB"/>
                </w:rPr>
              </w:pPr>
              <w:r w:rsidRPr="00036D79">
                <w:rPr>
                  <w:lang w:val="cy-GB"/>
                </w:rPr>
                <w:t>C</w:t>
              </w:r>
              <w:r w:rsidR="004824AC" w:rsidRPr="00036D79">
                <w:rPr>
                  <w:lang w:val="cy-GB"/>
                </w:rPr>
                <w:t>ynnwys</w:t>
              </w:r>
            </w:p>
            <w:p w14:paraId="5BBBC308" w14:textId="5C2F842E" w:rsidR="00353371" w:rsidRPr="00036D79" w:rsidRDefault="008F00F4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r w:rsidRPr="00036D79">
                <w:rPr>
                  <w:lang w:val="cy-GB"/>
                </w:rPr>
                <w:fldChar w:fldCharType="begin"/>
              </w:r>
              <w:r w:rsidRPr="00036D79">
                <w:rPr>
                  <w:lang w:val="cy-GB"/>
                </w:rPr>
                <w:instrText xml:space="preserve"> TOC \o "1-3" \h \z \u </w:instrText>
              </w:r>
              <w:r w:rsidRPr="00036D79">
                <w:rPr>
                  <w:lang w:val="cy-GB"/>
                </w:rPr>
                <w:fldChar w:fldCharType="separate"/>
              </w:r>
              <w:hyperlink w:anchor="_Toc106630634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1.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Cyflwyniad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_Toc106630634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1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4D35FECB" w14:textId="2A23248F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35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2.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Diben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_Toc106630635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1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2B7C9960" w14:textId="1DA7F951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36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3.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Amcanion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_Toc106630636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2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6614B35E" w14:textId="5531EE01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37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4.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Cwmpas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_Toc106630637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2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4331FF88" w14:textId="57A3353E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38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5.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Monitro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_Toc106630638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2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7024CAD6" w14:textId="781D36E2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39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6.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Rolau a Chyfrifoldebau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_Toc106630639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2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4E866A0E" w14:textId="7E2A731E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40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7.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Cysylltiadau â pholisïau / gweithdrefnau eraill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_Toc106630640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3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159F6DBC" w14:textId="77D3FB32" w:rsidR="00353371" w:rsidRPr="00036D79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sz w:val="22"/>
                  <w:szCs w:val="22"/>
                  <w:lang w:val="cy-GB" w:eastAsia="zh-CN"/>
                </w:rPr>
              </w:pPr>
              <w:hyperlink w:anchor="_Toc106630641" w:history="1"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8.</w:t>
                </w:r>
                <w:r w:rsidR="00353371" w:rsidRPr="00036D79">
                  <w:rPr>
                    <w:rFonts w:eastAsiaTheme="minorEastAsia" w:cstheme="minorBidi"/>
                    <w:sz w:val="22"/>
                    <w:szCs w:val="22"/>
                    <w:lang w:val="cy-GB" w:eastAsia="zh-CN"/>
                  </w:rPr>
                  <w:tab/>
                </w:r>
                <w:r w:rsidR="00353371" w:rsidRPr="00036D79">
                  <w:rPr>
                    <w:rStyle w:val="Hyperlink"/>
                    <w:rFonts w:ascii="Arial" w:hAnsi="Arial" w:cs="Arial"/>
                    <w:lang w:val="cy-GB"/>
                  </w:rPr>
                  <w:t>Rheoli Fersiynau’r Ddogfen</w:t>
                </w:r>
                <w:r w:rsidR="00353371" w:rsidRPr="00036D79">
                  <w:rPr>
                    <w:webHidden/>
                    <w:lang w:val="cy-GB"/>
                  </w:rPr>
                  <w:tab/>
                </w:r>
                <w:r w:rsidR="00353371" w:rsidRPr="00036D79">
                  <w:rPr>
                    <w:webHidden/>
                    <w:lang w:val="cy-GB"/>
                  </w:rPr>
                  <w:fldChar w:fldCharType="begin"/>
                </w:r>
                <w:r w:rsidR="00353371" w:rsidRPr="00036D79">
                  <w:rPr>
                    <w:webHidden/>
                    <w:lang w:val="cy-GB"/>
                  </w:rPr>
                  <w:instrText xml:space="preserve"> PAGEREF _Toc106630641 \h </w:instrText>
                </w:r>
                <w:r w:rsidR="00353371" w:rsidRPr="00036D79">
                  <w:rPr>
                    <w:webHidden/>
                    <w:lang w:val="cy-GB"/>
                  </w:rPr>
                </w:r>
                <w:r w:rsidR="00353371" w:rsidRPr="00036D79">
                  <w:rPr>
                    <w:webHidden/>
                    <w:lang w:val="cy-GB"/>
                  </w:rPr>
                  <w:fldChar w:fldCharType="separate"/>
                </w:r>
                <w:r w:rsidR="00353371" w:rsidRPr="00036D79">
                  <w:rPr>
                    <w:webHidden/>
                    <w:lang w:val="cy-GB"/>
                  </w:rPr>
                  <w:t>3</w:t>
                </w:r>
                <w:r w:rsidR="00353371" w:rsidRPr="00036D79">
                  <w:rPr>
                    <w:webHidden/>
                    <w:lang w:val="cy-GB"/>
                  </w:rPr>
                  <w:fldChar w:fldCharType="end"/>
                </w:r>
              </w:hyperlink>
            </w:p>
            <w:p w14:paraId="51AC754D" w14:textId="20418630" w:rsidR="008F00F4" w:rsidRPr="00036D79" w:rsidRDefault="008F00F4">
              <w:pPr>
                <w:rPr>
                  <w:lang w:val="cy-GB"/>
                </w:rPr>
              </w:pPr>
              <w:r w:rsidRPr="00036D79">
                <w:rPr>
                  <w:b/>
                  <w:bCs/>
                  <w:lang w:val="cy-GB"/>
                </w:rPr>
                <w:fldChar w:fldCharType="end"/>
              </w:r>
            </w:p>
          </w:sdtContent>
        </w:sdt>
        <w:p w14:paraId="51AC754E" w14:textId="77777777" w:rsidR="008C1F2B" w:rsidRPr="00036D79" w:rsidRDefault="008C1F2B">
          <w:pPr>
            <w:spacing w:after="200" w:line="276" w:lineRule="auto"/>
            <w:rPr>
              <w:lang w:val="cy-GB"/>
            </w:rPr>
          </w:pPr>
          <w:r w:rsidRPr="00036D79">
            <w:rPr>
              <w:lang w:val="cy-GB"/>
            </w:rPr>
            <w:br w:type="page"/>
          </w:r>
        </w:p>
        <w:p w14:paraId="51AC754F" w14:textId="77777777" w:rsidR="00682E7D" w:rsidRPr="00036D79" w:rsidRDefault="00000000" w:rsidP="00682E7D">
          <w:pPr>
            <w:rPr>
              <w:lang w:val="cy-GB"/>
            </w:rPr>
          </w:pPr>
        </w:p>
      </w:sdtContent>
    </w:sdt>
    <w:p w14:paraId="51AC7550" w14:textId="5F184C1E" w:rsidR="00B54EF1" w:rsidRPr="00036D79" w:rsidRDefault="004824AC" w:rsidP="004824AC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0" w:name="_Toc106630634"/>
      <w:r w:rsidRPr="00036D79">
        <w:rPr>
          <w:rFonts w:ascii="Arial" w:hAnsi="Arial" w:cs="Arial"/>
          <w:sz w:val="24"/>
          <w:szCs w:val="24"/>
          <w:lang w:val="cy-GB"/>
        </w:rPr>
        <w:t>Cyflwyniad</w:t>
      </w:r>
      <w:bookmarkEnd w:id="0"/>
    </w:p>
    <w:p w14:paraId="51AC7551" w14:textId="06B845E6" w:rsidR="00BB51CC" w:rsidRPr="00036D79" w:rsidRDefault="004824AC" w:rsidP="00196B30">
      <w:pPr>
        <w:jc w:val="both"/>
        <w:rPr>
          <w:rFonts w:ascii="Arial" w:hAnsi="Arial" w:cs="Arial"/>
          <w:color w:val="FFFFFF"/>
          <w:lang w:val="cy-GB"/>
        </w:rPr>
      </w:pPr>
      <w:r w:rsidRPr="00036D79">
        <w:rPr>
          <w:rFonts w:ascii="Arial" w:hAnsi="Arial" w:cs="Arial"/>
          <w:lang w:val="cy-GB"/>
        </w:rPr>
        <w:t xml:space="preserve">Mae’r Cynllun Rheoli Gwastraff hwn yn mynegi ymrwymiad Prifysgol Cymru Y Drindod Dewi Sant i wella Rheoli Gwastraff, ar draws </w:t>
      </w:r>
      <w:r w:rsidR="00752514" w:rsidRPr="00036D79">
        <w:rPr>
          <w:rFonts w:ascii="Arial" w:hAnsi="Arial" w:cs="Arial"/>
          <w:lang w:val="cy-GB"/>
        </w:rPr>
        <w:t>ystâd</w:t>
      </w:r>
      <w:r w:rsidRPr="00036D79">
        <w:rPr>
          <w:rFonts w:ascii="Arial" w:hAnsi="Arial" w:cs="Arial"/>
          <w:lang w:val="cy-GB"/>
        </w:rPr>
        <w:t xml:space="preserve"> y Brifysgol.</w:t>
      </w:r>
      <w:r w:rsidR="00BB51CC" w:rsidRPr="00036D79">
        <w:rPr>
          <w:rFonts w:ascii="Arial" w:hAnsi="Arial" w:cs="Arial"/>
          <w:lang w:val="cy-GB"/>
        </w:rPr>
        <w:t xml:space="preserve">  </w:t>
      </w:r>
      <w:r w:rsidRPr="00036D79">
        <w:rPr>
          <w:rFonts w:ascii="Arial" w:hAnsi="Arial" w:cs="Arial"/>
          <w:lang w:val="cy-GB"/>
        </w:rPr>
        <w:t>Mae’n dangos ein hymrwymiad i wella arferion Rheoli Gwastraff, ac Effeithlonrwydd Adnoddau, yn barhaus.</w:t>
      </w:r>
    </w:p>
    <w:p w14:paraId="51AC7552" w14:textId="4DCA6156" w:rsidR="004A1C31" w:rsidRPr="00036D79" w:rsidRDefault="00B1378E" w:rsidP="00D734E1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Yn sgil yr ystod eang o weithgareddau ar bob un o gampysau’r Brifysgol, cynhyrchir amrywiaeth o wastraff, yn amrywio o wastraff cyffredinol</w:t>
      </w:r>
      <w:r w:rsidR="00D734E1" w:rsidRPr="00036D79">
        <w:rPr>
          <w:rFonts w:ascii="Arial" w:hAnsi="Arial" w:cs="Arial"/>
          <w:lang w:val="cy-GB"/>
        </w:rPr>
        <w:t xml:space="preserve"> a</w:t>
      </w:r>
      <w:r w:rsidRPr="00036D79">
        <w:rPr>
          <w:rFonts w:ascii="Arial" w:hAnsi="Arial" w:cs="Arial"/>
          <w:lang w:val="cy-GB"/>
        </w:rPr>
        <w:t xml:space="preserve"> deunyddiau ailgylchadwy i wastraff arbenigol a reolir, a gwastraff peryglus. </w:t>
      </w:r>
      <w:r w:rsidR="003C3FFB" w:rsidRPr="00036D79">
        <w:rPr>
          <w:rFonts w:ascii="Arial" w:hAnsi="Arial" w:cs="Arial"/>
          <w:lang w:val="cy-GB"/>
        </w:rPr>
        <w:t xml:space="preserve"> </w:t>
      </w:r>
      <w:r w:rsidR="00D734E1" w:rsidRPr="00036D79">
        <w:rPr>
          <w:rFonts w:ascii="Arial" w:hAnsi="Arial" w:cs="Arial"/>
          <w:lang w:val="cy-GB"/>
        </w:rPr>
        <w:t xml:space="preserve">Mae gan y Brifysgol ddyletswydd gofal i sicrhau bod yr holl wastraff a gynhyrchir yn cael ei waredu’n gyfrifol drwy gontractwyr gwastraff </w:t>
      </w:r>
      <w:r w:rsidR="00353371" w:rsidRPr="00036D79">
        <w:rPr>
          <w:rFonts w:ascii="Arial" w:hAnsi="Arial" w:cs="Arial"/>
          <w:lang w:val="cy-GB"/>
        </w:rPr>
        <w:t xml:space="preserve">cymeradwy </w:t>
      </w:r>
      <w:r w:rsidR="00D734E1" w:rsidRPr="00036D79">
        <w:rPr>
          <w:rFonts w:ascii="Arial" w:hAnsi="Arial" w:cs="Arial"/>
          <w:lang w:val="cy-GB"/>
        </w:rPr>
        <w:t>sydd wedi cofrestru gyda Chyfoeth Naturiol Cymru ac Asiantaeth yr Amgylchedd.</w:t>
      </w:r>
      <w:r w:rsidR="00BC4A31" w:rsidRPr="00036D79">
        <w:rPr>
          <w:rFonts w:ascii="Arial" w:hAnsi="Arial" w:cs="Arial"/>
          <w:lang w:val="cy-GB"/>
        </w:rPr>
        <w:t xml:space="preserve"> </w:t>
      </w:r>
    </w:p>
    <w:p w14:paraId="51AC7553" w14:textId="3FCF72CA" w:rsidR="00B54EF1" w:rsidRPr="00036D79" w:rsidRDefault="00D734E1" w:rsidP="00D734E1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1" w:name="_Toc106630635"/>
      <w:r w:rsidRPr="00036D79">
        <w:rPr>
          <w:rFonts w:ascii="Arial" w:hAnsi="Arial" w:cs="Arial"/>
          <w:sz w:val="24"/>
          <w:szCs w:val="24"/>
          <w:lang w:val="cy-GB"/>
        </w:rPr>
        <w:t>Diben</w:t>
      </w:r>
      <w:bookmarkEnd w:id="1"/>
    </w:p>
    <w:p w14:paraId="51AC7554" w14:textId="2DB4F4C7" w:rsidR="007D7B3F" w:rsidRPr="00036D79" w:rsidRDefault="00016AAD" w:rsidP="00AB7C20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Fel cynhyrchydd gwastraff mae’n ofynnol ar y Brifysgol </w:t>
      </w:r>
      <w:r w:rsidR="00590874" w:rsidRPr="00036D79">
        <w:rPr>
          <w:rFonts w:ascii="Arial" w:hAnsi="Arial" w:cs="Arial"/>
          <w:lang w:val="cy-GB"/>
        </w:rPr>
        <w:t>yn g</w:t>
      </w:r>
      <w:r w:rsidRPr="00036D79">
        <w:rPr>
          <w:rFonts w:ascii="Arial" w:hAnsi="Arial" w:cs="Arial"/>
          <w:lang w:val="cy-GB"/>
        </w:rPr>
        <w:t>yf</w:t>
      </w:r>
      <w:r w:rsidR="00590874" w:rsidRPr="00036D79">
        <w:rPr>
          <w:rFonts w:ascii="Arial" w:hAnsi="Arial" w:cs="Arial"/>
          <w:lang w:val="cy-GB"/>
        </w:rPr>
        <w:t>r</w:t>
      </w:r>
      <w:r w:rsidRPr="00036D79">
        <w:rPr>
          <w:rFonts w:ascii="Arial" w:hAnsi="Arial" w:cs="Arial"/>
          <w:lang w:val="cy-GB"/>
        </w:rPr>
        <w:t xml:space="preserve">eithiol </w:t>
      </w:r>
      <w:r w:rsidR="00590874" w:rsidRPr="00036D79">
        <w:rPr>
          <w:rFonts w:ascii="Arial" w:hAnsi="Arial" w:cs="Arial"/>
          <w:lang w:val="cy-GB"/>
        </w:rPr>
        <w:t xml:space="preserve">i sicrhau bod yr holl wastraff </w:t>
      </w:r>
      <w:r w:rsidR="00AB7C20" w:rsidRPr="00036D79">
        <w:rPr>
          <w:rFonts w:ascii="Arial" w:hAnsi="Arial" w:cs="Arial"/>
          <w:lang w:val="cy-GB"/>
        </w:rPr>
        <w:t xml:space="preserve">a gynhyrchir </w:t>
      </w:r>
      <w:r w:rsidR="00590874" w:rsidRPr="00036D79">
        <w:rPr>
          <w:rFonts w:ascii="Arial" w:hAnsi="Arial" w:cs="Arial"/>
          <w:lang w:val="cy-GB"/>
        </w:rPr>
        <w:t>yn cael ei waredu yn unol â’r rheoliadau a’r ddyletswydd gofal o dan Ddeddfwriaeth Amgylcheddol.</w:t>
      </w:r>
      <w:r w:rsidR="007D7B3F" w:rsidRPr="00036D79">
        <w:rPr>
          <w:rFonts w:ascii="Arial" w:hAnsi="Arial" w:cs="Arial"/>
          <w:lang w:val="cy-GB"/>
        </w:rPr>
        <w:t xml:space="preserve"> </w:t>
      </w:r>
    </w:p>
    <w:p w14:paraId="64E4B10F" w14:textId="2EDF4838" w:rsidR="007D7B3F" w:rsidRPr="00036D79" w:rsidRDefault="642AB68D" w:rsidP="3E3D2498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Bydd y Brifysgol yn cymhwyso egwyddorion yr ‘Hierarchaeth Gwastraff’ i leihau, ailddefnyddio, ailgylchu ac adfer unrhyw wastraff a gynhyrchir o ganlyniad i’w gweithgareddau yn hytrach na gwaredu gwastraff i safleoedd tirlenwi, gan sicrhau ei bod yn bodloni gofynion </w:t>
      </w:r>
      <w:r w:rsidR="3EF55420" w:rsidRPr="00036D79">
        <w:rPr>
          <w:rFonts w:ascii="Arial" w:hAnsi="Arial" w:cs="Arial"/>
          <w:lang w:val="cy-GB"/>
        </w:rPr>
        <w:t>cyfreithiol</w:t>
      </w:r>
      <w:r w:rsidRPr="00036D79">
        <w:rPr>
          <w:rFonts w:ascii="Arial" w:hAnsi="Arial" w:cs="Arial"/>
          <w:lang w:val="cy-GB"/>
        </w:rPr>
        <w:t>, ac yn rheoli gwastraff yn gyfrifol.</w:t>
      </w:r>
    </w:p>
    <w:p w14:paraId="3334389B" w14:textId="2B7F3626" w:rsidR="2420C6AF" w:rsidRPr="00036D79" w:rsidRDefault="2BABF545" w:rsidP="2420C6AF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 </w:t>
      </w:r>
      <w:r w:rsidR="2420C6AF" w:rsidRPr="00036D79">
        <w:rPr>
          <w:rFonts w:ascii="Arial" w:hAnsi="Arial" w:cs="Arial"/>
          <w:lang w:val="cy-GB"/>
        </w:rPr>
        <w:t xml:space="preserve">Mae manteision eraill yn cynnwys: </w:t>
      </w:r>
    </w:p>
    <w:p w14:paraId="7BA5A743" w14:textId="2FD58970" w:rsidR="2420C6AF" w:rsidRPr="00036D79" w:rsidRDefault="2420C6AF" w:rsidP="2420C6A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Cydymffurfiaeth gyfreithiol</w:t>
      </w:r>
    </w:p>
    <w:p w14:paraId="0A14E642" w14:textId="62B12686" w:rsidR="2420C6AF" w:rsidRPr="00036D79" w:rsidRDefault="2420C6AF" w:rsidP="2420C6A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Lleihau effaith amgylcheddol</w:t>
      </w:r>
    </w:p>
    <w:p w14:paraId="128203DC" w14:textId="4500DEC5" w:rsidR="2420C6AF" w:rsidRPr="00036D79" w:rsidRDefault="2420C6AF" w:rsidP="2420C6A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Gwell sgôr ar </w:t>
      </w:r>
      <w:r w:rsidR="00B50E0B" w:rsidRPr="00036D79">
        <w:rPr>
          <w:rFonts w:ascii="Arial" w:hAnsi="Arial" w:cs="Arial"/>
          <w:lang w:val="cy-GB"/>
        </w:rPr>
        <w:t>d</w:t>
      </w:r>
      <w:r w:rsidRPr="00036D79">
        <w:rPr>
          <w:rFonts w:ascii="Arial" w:hAnsi="Arial" w:cs="Arial"/>
          <w:lang w:val="cy-GB"/>
        </w:rPr>
        <w:t>abl</w:t>
      </w:r>
      <w:r w:rsidR="00B50E0B" w:rsidRPr="00036D79">
        <w:rPr>
          <w:rFonts w:ascii="Arial" w:hAnsi="Arial" w:cs="Arial"/>
          <w:lang w:val="cy-GB"/>
        </w:rPr>
        <w:t>au</w:t>
      </w:r>
      <w:r w:rsidRPr="00036D79">
        <w:rPr>
          <w:rFonts w:ascii="Arial" w:hAnsi="Arial" w:cs="Arial"/>
          <w:lang w:val="cy-GB"/>
        </w:rPr>
        <w:t xml:space="preserve"> </w:t>
      </w:r>
      <w:r w:rsidR="00B50E0B" w:rsidRPr="00036D79">
        <w:rPr>
          <w:rFonts w:ascii="Arial" w:hAnsi="Arial" w:cs="Arial"/>
          <w:lang w:val="cy-GB"/>
        </w:rPr>
        <w:t>c</w:t>
      </w:r>
      <w:r w:rsidRPr="00036D79">
        <w:rPr>
          <w:rFonts w:ascii="Arial" w:hAnsi="Arial" w:cs="Arial"/>
          <w:lang w:val="cy-GB"/>
        </w:rPr>
        <w:t>ynghrair</w:t>
      </w:r>
    </w:p>
    <w:p w14:paraId="3A9273C2" w14:textId="42117265" w:rsidR="2420C6AF" w:rsidRPr="00036D79" w:rsidRDefault="2420C6AF" w:rsidP="2420C6A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Cefnogaeth i leihau allyriadau cwmpas 3</w:t>
      </w:r>
    </w:p>
    <w:p w14:paraId="75E354B8" w14:textId="4B9A41E8" w:rsidR="2420C6AF" w:rsidRPr="00036D79" w:rsidRDefault="2420C6AF" w:rsidP="2420C6A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Arbedion ariannol</w:t>
      </w:r>
    </w:p>
    <w:p w14:paraId="3D6D5D2E" w14:textId="3E6BE1E5" w:rsidR="2420C6AF" w:rsidRPr="00036D79" w:rsidRDefault="2420C6AF" w:rsidP="2420C6AF">
      <w:pPr>
        <w:jc w:val="both"/>
        <w:rPr>
          <w:rFonts w:ascii="Arial" w:hAnsi="Arial" w:cs="Arial"/>
          <w:lang w:val="cy-GB"/>
        </w:rPr>
      </w:pPr>
    </w:p>
    <w:p w14:paraId="51AC7556" w14:textId="77F6E61F" w:rsidR="009B1892" w:rsidRPr="00036D79" w:rsidRDefault="3EF55420" w:rsidP="7BE7A6CD">
      <w:pPr>
        <w:rPr>
          <w:rFonts w:ascii="Arial" w:hAnsi="Arial" w:cs="Arial"/>
          <w:b/>
          <w:bCs/>
          <w:lang w:val="cy-GB"/>
        </w:rPr>
      </w:pPr>
      <w:r w:rsidRPr="00036D79">
        <w:rPr>
          <w:rFonts w:ascii="Arial" w:hAnsi="Arial" w:cs="Arial"/>
          <w:b/>
          <w:bCs/>
          <w:lang w:val="cy-GB"/>
        </w:rPr>
        <w:t>Hierarchaeth</w:t>
      </w:r>
      <w:r w:rsidR="642AB68D" w:rsidRPr="00036D79">
        <w:rPr>
          <w:rFonts w:ascii="Arial" w:hAnsi="Arial" w:cs="Arial"/>
          <w:b/>
          <w:bCs/>
          <w:lang w:val="cy-GB"/>
        </w:rPr>
        <w:t xml:space="preserve"> Gwastraff</w:t>
      </w:r>
      <w:r w:rsidR="175DE585" w:rsidRPr="00036D79">
        <w:rPr>
          <w:rFonts w:ascii="Arial" w:hAnsi="Arial" w:cs="Arial"/>
          <w:b/>
          <w:bCs/>
          <w:lang w:val="cy-GB"/>
        </w:rPr>
        <w:t xml:space="preserve"> </w:t>
      </w:r>
    </w:p>
    <w:p w14:paraId="51AC7557" w14:textId="2F5B973D" w:rsidR="009B1892" w:rsidRPr="00036D79" w:rsidRDefault="642AB68D" w:rsidP="00F65A4A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Mae’r Hierarchaeth Gwastraff yn </w:t>
      </w:r>
      <w:r w:rsidR="103460E4" w:rsidRPr="00036D79">
        <w:rPr>
          <w:rFonts w:ascii="Arial" w:hAnsi="Arial" w:cs="Arial"/>
          <w:lang w:val="cy-GB"/>
        </w:rPr>
        <w:t xml:space="preserve">rhoi canllawiau ar reoli gwastraff, </w:t>
      </w:r>
      <w:r w:rsidR="7D6BF11A" w:rsidRPr="00036D79">
        <w:rPr>
          <w:rFonts w:ascii="Arial" w:hAnsi="Arial" w:cs="Arial"/>
          <w:lang w:val="cy-GB"/>
        </w:rPr>
        <w:t xml:space="preserve">gan restru’r </w:t>
      </w:r>
      <w:r w:rsidR="103460E4" w:rsidRPr="00036D79">
        <w:rPr>
          <w:rFonts w:ascii="Arial" w:hAnsi="Arial" w:cs="Arial"/>
          <w:lang w:val="cy-GB"/>
        </w:rPr>
        <w:t>opsi</w:t>
      </w:r>
      <w:r w:rsidR="7D6BF11A" w:rsidRPr="00036D79">
        <w:rPr>
          <w:rFonts w:ascii="Arial" w:hAnsi="Arial" w:cs="Arial"/>
          <w:lang w:val="cy-GB"/>
        </w:rPr>
        <w:t>y</w:t>
      </w:r>
      <w:r w:rsidR="103460E4" w:rsidRPr="00036D79">
        <w:rPr>
          <w:rFonts w:ascii="Arial" w:hAnsi="Arial" w:cs="Arial"/>
          <w:lang w:val="cy-GB"/>
        </w:rPr>
        <w:t>n</w:t>
      </w:r>
      <w:r w:rsidR="7D6BF11A" w:rsidRPr="00036D79">
        <w:rPr>
          <w:rFonts w:ascii="Arial" w:hAnsi="Arial" w:cs="Arial"/>
          <w:lang w:val="cy-GB"/>
        </w:rPr>
        <w:t xml:space="preserve">au </w:t>
      </w:r>
      <w:r w:rsidR="103460E4" w:rsidRPr="00036D79">
        <w:rPr>
          <w:rFonts w:ascii="Arial" w:hAnsi="Arial" w:cs="Arial"/>
          <w:lang w:val="cy-GB"/>
        </w:rPr>
        <w:t xml:space="preserve">yn unol â </w:t>
      </w:r>
      <w:r w:rsidR="3EF55420" w:rsidRPr="00036D79">
        <w:rPr>
          <w:rFonts w:ascii="Arial" w:hAnsi="Arial" w:cs="Arial"/>
          <w:lang w:val="cy-GB"/>
        </w:rPr>
        <w:t>goblygiadau</w:t>
      </w:r>
      <w:r w:rsidR="103460E4" w:rsidRPr="00036D79">
        <w:rPr>
          <w:rFonts w:ascii="Arial" w:hAnsi="Arial" w:cs="Arial"/>
          <w:lang w:val="cy-GB"/>
        </w:rPr>
        <w:t xml:space="preserve"> </w:t>
      </w:r>
      <w:r w:rsidR="3EF55420" w:rsidRPr="00036D79">
        <w:rPr>
          <w:rFonts w:ascii="Arial" w:hAnsi="Arial" w:cs="Arial"/>
          <w:lang w:val="cy-GB"/>
        </w:rPr>
        <w:t>amgylcheddol</w:t>
      </w:r>
      <w:r w:rsidR="103460E4" w:rsidRPr="00036D79">
        <w:rPr>
          <w:rFonts w:ascii="Arial" w:hAnsi="Arial" w:cs="Arial"/>
          <w:lang w:val="cy-GB"/>
        </w:rPr>
        <w:t xml:space="preserve">, </w:t>
      </w:r>
      <w:r w:rsidR="7D6BF11A" w:rsidRPr="00036D79">
        <w:rPr>
          <w:rFonts w:ascii="Arial" w:hAnsi="Arial" w:cs="Arial"/>
          <w:lang w:val="cy-GB"/>
        </w:rPr>
        <w:t xml:space="preserve">a </w:t>
      </w:r>
      <w:r w:rsidR="103460E4" w:rsidRPr="00036D79">
        <w:rPr>
          <w:rFonts w:ascii="Arial" w:hAnsi="Arial" w:cs="Arial"/>
          <w:lang w:val="cy-GB"/>
        </w:rPr>
        <w:t xml:space="preserve">gan ffafrio atal gwastraff dros bob opsiwn rheoli </w:t>
      </w:r>
      <w:r w:rsidR="3EF55420" w:rsidRPr="00036D79">
        <w:rPr>
          <w:rFonts w:ascii="Arial" w:hAnsi="Arial" w:cs="Arial"/>
          <w:lang w:val="cy-GB"/>
        </w:rPr>
        <w:t>gwastraff</w:t>
      </w:r>
      <w:r w:rsidR="103460E4" w:rsidRPr="00036D79">
        <w:rPr>
          <w:rFonts w:ascii="Arial" w:hAnsi="Arial" w:cs="Arial"/>
          <w:lang w:val="cy-GB"/>
        </w:rPr>
        <w:t xml:space="preserve"> arall. </w:t>
      </w:r>
      <w:r w:rsidR="175DE585" w:rsidRPr="00036D79">
        <w:rPr>
          <w:rFonts w:ascii="Arial" w:hAnsi="Arial" w:cs="Arial"/>
          <w:lang w:val="cy-GB"/>
        </w:rPr>
        <w:t xml:space="preserve"> </w:t>
      </w:r>
    </w:p>
    <w:p w14:paraId="36E45A73" w14:textId="5C3026E0" w:rsidR="00C769BA" w:rsidRPr="00036D79" w:rsidRDefault="3EF55420" w:rsidP="7BE7A6CD">
      <w:pPr>
        <w:jc w:val="both"/>
        <w:rPr>
          <w:rFonts w:ascii="Arial" w:hAnsi="Arial" w:cs="Arial"/>
          <w:b/>
          <w:bCs/>
          <w:lang w:val="cy-GB"/>
        </w:rPr>
      </w:pPr>
      <w:r w:rsidRPr="00036D79">
        <w:rPr>
          <w:noProof/>
          <w:lang w:val="cy-GB"/>
        </w:rPr>
        <w:lastRenderedPageBreak/>
        <w:drawing>
          <wp:inline distT="0" distB="0" distL="0" distR="0" wp14:anchorId="0254F75B" wp14:editId="1C51C53D">
            <wp:extent cx="4514850" cy="2767134"/>
            <wp:effectExtent l="0" t="0" r="0" b="0"/>
            <wp:docPr id="5" name="Picture 5" descr="A picture containing text, businesscard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7561" w14:textId="5EC12B70" w:rsidR="00B54EF1" w:rsidRPr="00036D79" w:rsidRDefault="00F65A4A" w:rsidP="00F65A4A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2" w:name="_Toc106630636"/>
      <w:r w:rsidRPr="00036D79">
        <w:rPr>
          <w:rFonts w:ascii="Arial" w:hAnsi="Arial" w:cs="Arial"/>
          <w:sz w:val="24"/>
          <w:szCs w:val="24"/>
          <w:lang w:val="cy-GB"/>
        </w:rPr>
        <w:t>Amcanion</w:t>
      </w:r>
      <w:bookmarkEnd w:id="2"/>
    </w:p>
    <w:p w14:paraId="51AC7562" w14:textId="4ED6BD9D" w:rsidR="00F54EAB" w:rsidRPr="00036D79" w:rsidRDefault="00F65A4A" w:rsidP="00F65A4A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Caiff gwastraff ei reoli yn unol â’r amcanion canlynol:</w:t>
      </w:r>
      <w:r w:rsidR="00F54EAB" w:rsidRPr="00036D79">
        <w:rPr>
          <w:rFonts w:ascii="Arial" w:hAnsi="Arial" w:cs="Arial"/>
          <w:lang w:val="cy-GB"/>
        </w:rPr>
        <w:t xml:space="preserve"> </w:t>
      </w:r>
    </w:p>
    <w:p w14:paraId="51AC7563" w14:textId="6E111F32" w:rsidR="00B54EF1" w:rsidRPr="00036D79" w:rsidRDefault="00F65A4A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Sicrhau bod yr holl wastraff a gynhyrchir yn cael ei reoli yn unol â phob deddfwriaeth gwastraff berthnasol, gan gynnwys gofynion dyletswydd gofal wrth gynllunio ar gyfer newidiadau deddfwriaethol yn y dyfodol, ac i liniaru eu heffeithiau.</w:t>
      </w:r>
      <w:r w:rsidR="005948D3" w:rsidRPr="00036D79">
        <w:rPr>
          <w:rFonts w:ascii="Arial" w:hAnsi="Arial" w:cs="Arial"/>
          <w:lang w:val="cy-GB"/>
        </w:rPr>
        <w:t xml:space="preserve"> </w:t>
      </w:r>
    </w:p>
    <w:p w14:paraId="51AC7564" w14:textId="7C0E54CF" w:rsidR="00F54EAB" w:rsidRPr="00036D79" w:rsidRDefault="00F65A4A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Cyflawni gwelliannau o flwyddyn i flwyddyn o ran rheoli gwastraff, ac arferion effeithlonrwydd adnoddau, gan weithio </w:t>
      </w:r>
      <w:r w:rsidR="00B50E0B" w:rsidRPr="00036D79">
        <w:rPr>
          <w:rFonts w:ascii="Arial" w:hAnsi="Arial" w:cs="Arial"/>
          <w:lang w:val="cy-GB"/>
        </w:rPr>
        <w:t>tuag at ddargyfeirio</w:t>
      </w:r>
      <w:r w:rsidR="00141DA3" w:rsidRPr="00036D79">
        <w:rPr>
          <w:rFonts w:ascii="Arial" w:hAnsi="Arial" w:cs="Arial"/>
          <w:lang w:val="cy-GB"/>
        </w:rPr>
        <w:t xml:space="preserve"> 95% o</w:t>
      </w:r>
      <w:r w:rsidR="00B50E0B" w:rsidRPr="00036D79">
        <w:rPr>
          <w:rFonts w:ascii="Arial" w:hAnsi="Arial" w:cs="Arial"/>
          <w:lang w:val="cy-GB"/>
        </w:rPr>
        <w:t xml:space="preserve">’r </w:t>
      </w:r>
      <w:r w:rsidR="00141DA3" w:rsidRPr="00036D79">
        <w:rPr>
          <w:rFonts w:ascii="Arial" w:hAnsi="Arial" w:cs="Arial"/>
          <w:lang w:val="cy-GB"/>
        </w:rPr>
        <w:t>g</w:t>
      </w:r>
      <w:r w:rsidR="00B50E0B" w:rsidRPr="00036D79">
        <w:rPr>
          <w:rFonts w:ascii="Arial" w:hAnsi="Arial" w:cs="Arial"/>
          <w:lang w:val="cy-GB"/>
        </w:rPr>
        <w:t>wastraff o safleoedd tirlenwi</w:t>
      </w:r>
      <w:r w:rsidRPr="00036D79">
        <w:rPr>
          <w:rFonts w:ascii="Arial" w:hAnsi="Arial" w:cs="Arial"/>
          <w:lang w:val="cy-GB"/>
        </w:rPr>
        <w:t>.</w:t>
      </w:r>
    </w:p>
    <w:p w14:paraId="45F9BB2E" w14:textId="0C1673BA" w:rsidR="00B50E0B" w:rsidRPr="00036D79" w:rsidRDefault="00B50E0B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Cyflawni ailgylchu neu ddargyfeirio 70% o’r holl wastraff erbyn 2025, 80% erbyn 2027.</w:t>
      </w:r>
    </w:p>
    <w:p w14:paraId="51AC7565" w14:textId="69DE8E26" w:rsidR="004F243C" w:rsidRPr="00036D79" w:rsidRDefault="00F65A4A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Addysgu </w:t>
      </w:r>
      <w:r w:rsidR="003303C3" w:rsidRPr="00036D79">
        <w:rPr>
          <w:rFonts w:ascii="Arial" w:hAnsi="Arial" w:cs="Arial"/>
          <w:lang w:val="cy-GB"/>
        </w:rPr>
        <w:t xml:space="preserve">staff a myfyrwyr </w:t>
      </w:r>
      <w:r w:rsidRPr="00036D79">
        <w:rPr>
          <w:rFonts w:ascii="Arial" w:hAnsi="Arial" w:cs="Arial"/>
          <w:lang w:val="cy-GB"/>
        </w:rPr>
        <w:t>a hyrwyddo</w:t>
      </w:r>
      <w:r w:rsidR="005517C0" w:rsidRPr="00036D79">
        <w:rPr>
          <w:rFonts w:ascii="Arial" w:hAnsi="Arial" w:cs="Arial"/>
          <w:lang w:val="cy-GB"/>
        </w:rPr>
        <w:t>’u</w:t>
      </w:r>
      <w:r w:rsidRPr="00036D79">
        <w:rPr>
          <w:rFonts w:ascii="Arial" w:hAnsi="Arial" w:cs="Arial"/>
          <w:lang w:val="cy-GB"/>
        </w:rPr>
        <w:t xml:space="preserve"> </w:t>
      </w:r>
      <w:r w:rsidR="005517C0" w:rsidRPr="00036D79">
        <w:rPr>
          <w:rFonts w:ascii="Arial" w:hAnsi="Arial" w:cs="Arial"/>
          <w:lang w:val="cy-GB"/>
        </w:rPr>
        <w:t>h</w:t>
      </w:r>
      <w:r w:rsidRPr="00036D79">
        <w:rPr>
          <w:rFonts w:ascii="Arial" w:hAnsi="Arial" w:cs="Arial"/>
          <w:lang w:val="cy-GB"/>
        </w:rPr>
        <w:t>ymwybyddiaeth amgylcheddol a phwysigrwydd rheoli gwastraff ac effeithlonrwydd adnoddau er mwyn annog lleihau gwastraff, ailddefnyddio ac ailgylchu yn unol â'r Cynllun Rheoli Gwastraff.</w:t>
      </w:r>
    </w:p>
    <w:p w14:paraId="1AEC9E75" w14:textId="77777777" w:rsidR="00F82CA2" w:rsidRPr="00036D79" w:rsidRDefault="00F65A4A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Sicrhau bod gwastraff yn cael ei drin a'i storio'n ddiogel ar holl gampysau'r Brifysgol, </w:t>
      </w:r>
      <w:r w:rsidR="003303C3" w:rsidRPr="00036D79">
        <w:rPr>
          <w:rFonts w:ascii="Arial" w:hAnsi="Arial" w:cs="Arial"/>
          <w:lang w:val="cy-GB"/>
        </w:rPr>
        <w:t xml:space="preserve">gan </w:t>
      </w:r>
      <w:r w:rsidRPr="00036D79">
        <w:rPr>
          <w:rFonts w:ascii="Arial" w:hAnsi="Arial" w:cs="Arial"/>
          <w:lang w:val="cy-GB"/>
        </w:rPr>
        <w:t>hyrwyddo arfer gorau o ran dulliau'r diwydiant o reoli gwastraff.</w:t>
      </w:r>
      <w:r w:rsidR="00D812FE" w:rsidRPr="00036D79">
        <w:rPr>
          <w:rFonts w:ascii="Arial" w:hAnsi="Arial" w:cs="Arial"/>
          <w:lang w:val="cy-GB"/>
        </w:rPr>
        <w:t xml:space="preserve"> </w:t>
      </w:r>
    </w:p>
    <w:p w14:paraId="51AC7566" w14:textId="20DF0F57" w:rsidR="00D812FE" w:rsidRPr="00036D79" w:rsidRDefault="00F82CA2" w:rsidP="00F65A4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Sicrhau na fydd dim gwastraff yn cael ei anfon i safleoedd tirlenwi lle mae defnydd neu lwybr gwaredu arall yn bodoli</w:t>
      </w:r>
      <w:r w:rsidR="0042270B" w:rsidRPr="00036D79">
        <w:rPr>
          <w:rFonts w:ascii="Arial" w:hAnsi="Arial" w:cs="Arial"/>
          <w:lang w:val="cy-GB"/>
        </w:rPr>
        <w:t>.</w:t>
      </w:r>
    </w:p>
    <w:p w14:paraId="51AC7568" w14:textId="4D745DD4" w:rsidR="00B54EF1" w:rsidRPr="00036D79" w:rsidRDefault="00F65A4A" w:rsidP="00F65A4A">
      <w:pPr>
        <w:pStyle w:val="Heading2"/>
        <w:jc w:val="both"/>
        <w:rPr>
          <w:rFonts w:ascii="Arial" w:hAnsi="Arial" w:cs="Arial"/>
          <w:sz w:val="24"/>
          <w:szCs w:val="24"/>
          <w:lang w:val="cy-GB"/>
        </w:rPr>
      </w:pPr>
      <w:bookmarkStart w:id="3" w:name="_Toc106630637"/>
      <w:r w:rsidRPr="00036D79">
        <w:rPr>
          <w:rFonts w:ascii="Arial" w:hAnsi="Arial" w:cs="Arial"/>
          <w:sz w:val="24"/>
          <w:szCs w:val="24"/>
          <w:lang w:val="cy-GB"/>
        </w:rPr>
        <w:t>Cwmpas</w:t>
      </w:r>
      <w:bookmarkEnd w:id="3"/>
    </w:p>
    <w:p w14:paraId="51AC7569" w14:textId="2D5D0729" w:rsidR="004A1C31" w:rsidRPr="00036D79" w:rsidRDefault="00F65A4A" w:rsidP="00F65A4A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 xml:space="preserve">Mae'r polisi hwn yn berthnasol i holl staff a myfyrwyr y Brifysgol a’i holl </w:t>
      </w:r>
      <w:proofErr w:type="spellStart"/>
      <w:r w:rsidRPr="00036D79">
        <w:rPr>
          <w:rFonts w:ascii="Arial" w:hAnsi="Arial" w:cs="Arial"/>
          <w:lang w:val="cy-GB"/>
        </w:rPr>
        <w:t>randdeiliaid</w:t>
      </w:r>
      <w:proofErr w:type="spellEnd"/>
      <w:r w:rsidRPr="00036D79">
        <w:rPr>
          <w:rFonts w:ascii="Arial" w:hAnsi="Arial" w:cs="Arial"/>
          <w:lang w:val="cy-GB"/>
        </w:rPr>
        <w:t xml:space="preserve"> eraill</w:t>
      </w:r>
      <w:r w:rsidR="00B50E0B" w:rsidRPr="00036D79">
        <w:rPr>
          <w:rFonts w:ascii="Arial" w:hAnsi="Arial" w:cs="Arial"/>
          <w:lang w:val="cy-GB"/>
        </w:rPr>
        <w:t xml:space="preserve"> a’r bwriad yw iddo gael ei weithredu drwy’r Cynllun Rheoli Gwastraff</w:t>
      </w:r>
      <w:r w:rsidR="00E905E5">
        <w:rPr>
          <w:rFonts w:ascii="Arial" w:hAnsi="Arial" w:cs="Arial"/>
          <w:lang w:val="cy-GB"/>
        </w:rPr>
        <w:t xml:space="preserve"> a Polisi Gwastraff.</w:t>
      </w:r>
    </w:p>
    <w:p w14:paraId="51AC756A" w14:textId="6082CCEF" w:rsidR="00B54EF1" w:rsidRPr="00036D79" w:rsidRDefault="00F65A4A" w:rsidP="00256BA9">
      <w:pPr>
        <w:pStyle w:val="Heading2"/>
        <w:jc w:val="both"/>
        <w:rPr>
          <w:rFonts w:ascii="Arial" w:hAnsi="Arial" w:cs="Arial"/>
          <w:sz w:val="24"/>
          <w:szCs w:val="24"/>
          <w:lang w:val="cy-GB"/>
        </w:rPr>
      </w:pPr>
      <w:bookmarkStart w:id="4" w:name="_Toc106630638"/>
      <w:r w:rsidRPr="00036D79">
        <w:rPr>
          <w:rFonts w:ascii="Arial" w:hAnsi="Arial" w:cs="Arial"/>
          <w:sz w:val="24"/>
          <w:szCs w:val="24"/>
          <w:lang w:val="cy-GB"/>
        </w:rPr>
        <w:lastRenderedPageBreak/>
        <w:t>Monitro</w:t>
      </w:r>
      <w:bookmarkEnd w:id="4"/>
    </w:p>
    <w:p w14:paraId="51AC756B" w14:textId="4CD874A5" w:rsidR="00B54EF1" w:rsidRPr="00036D79" w:rsidRDefault="00256BA9" w:rsidP="00256BA9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lang w:val="cy-GB"/>
        </w:rPr>
        <w:t>Caiff gwastraff a gynhyrchir ac a waredir gan y Brifysgol ei fonitro gan y Tîm Cynaliadwyedd, gyda</w:t>
      </w:r>
      <w:r w:rsidR="00406E4C" w:rsidRPr="00036D79">
        <w:rPr>
          <w:rFonts w:ascii="Arial" w:hAnsi="Arial" w:cs="Arial"/>
          <w:lang w:val="cy-GB"/>
        </w:rPr>
        <w:t xml:space="preserve"> ffigurau’n cael eu h</w:t>
      </w:r>
      <w:r w:rsidRPr="00036D79">
        <w:rPr>
          <w:rFonts w:ascii="Arial" w:hAnsi="Arial" w:cs="Arial"/>
          <w:lang w:val="cy-GB"/>
        </w:rPr>
        <w:t>adrodd</w:t>
      </w:r>
      <w:r w:rsidR="00406E4C" w:rsidRPr="00036D79">
        <w:rPr>
          <w:rFonts w:ascii="Arial" w:hAnsi="Arial" w:cs="Arial"/>
          <w:lang w:val="cy-GB"/>
        </w:rPr>
        <w:t xml:space="preserve"> yn f</w:t>
      </w:r>
      <w:r w:rsidRPr="00036D79">
        <w:rPr>
          <w:rFonts w:ascii="Arial" w:hAnsi="Arial" w:cs="Arial"/>
          <w:lang w:val="cy-GB"/>
        </w:rPr>
        <w:t>lynyddol yn y Datganiad Amgylcheddol yn unol â System Reoli Amgylcheddol y Brifysgol.</w:t>
      </w:r>
      <w:r w:rsidR="009B1892" w:rsidRPr="00036D79">
        <w:rPr>
          <w:rFonts w:ascii="Arial" w:hAnsi="Arial" w:cs="Arial"/>
          <w:lang w:val="cy-GB"/>
        </w:rPr>
        <w:t xml:space="preserve"> </w:t>
      </w:r>
      <w:r w:rsidR="00B50E0B" w:rsidRPr="00036D79">
        <w:rPr>
          <w:rFonts w:ascii="Arial" w:hAnsi="Arial" w:cs="Arial"/>
          <w:lang w:val="cy-GB"/>
        </w:rPr>
        <w:t xml:space="preserve">Bydd Grŵp Rheoli’r System Reoli Amgylchedd a’r Grŵp Datblygu Cynaliadwyedd yn sicrhau adolygu’r cynllun gweithredu yn ystod y flwyddyn. </w:t>
      </w:r>
    </w:p>
    <w:p w14:paraId="22B18014" w14:textId="7EC2984C" w:rsidR="00CD205D" w:rsidRPr="00036D79" w:rsidRDefault="00256BA9" w:rsidP="00256BA9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5" w:name="_Toc106630639"/>
      <w:r w:rsidRPr="00036D79">
        <w:rPr>
          <w:rFonts w:ascii="Arial" w:hAnsi="Arial" w:cs="Arial"/>
          <w:sz w:val="24"/>
          <w:szCs w:val="24"/>
          <w:lang w:val="cy-GB"/>
        </w:rPr>
        <w:t>Rolau a Chyfrifoldebau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8"/>
        <w:gridCol w:w="2231"/>
        <w:gridCol w:w="2269"/>
        <w:gridCol w:w="2268"/>
      </w:tblGrid>
      <w:tr w:rsidR="00CD205D" w:rsidRPr="00036D79" w14:paraId="61F67062" w14:textId="77777777" w:rsidTr="00335FAB">
        <w:trPr>
          <w:trHeight w:val="240"/>
        </w:trPr>
        <w:tc>
          <w:tcPr>
            <w:tcW w:w="2310" w:type="dxa"/>
          </w:tcPr>
          <w:p w14:paraId="69F9DC72" w14:textId="2CFD123E" w:rsidR="00CD205D" w:rsidRPr="00036D79" w:rsidRDefault="00256BA9" w:rsidP="00256BA9">
            <w:pPr>
              <w:rPr>
                <w:rFonts w:ascii="Arial" w:hAnsi="Arial" w:cs="Arial"/>
                <w:b/>
                <w:bCs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b/>
                <w:bCs/>
                <w:lang w:val="cy-GB"/>
              </w:rPr>
              <w:t>Ffynhonnell Gwastraff</w:t>
            </w:r>
          </w:p>
        </w:tc>
        <w:tc>
          <w:tcPr>
            <w:tcW w:w="2310" w:type="dxa"/>
          </w:tcPr>
          <w:p w14:paraId="318AEEA9" w14:textId="4F02BF6B" w:rsidR="00CD205D" w:rsidRPr="00036D79" w:rsidRDefault="00256BA9" w:rsidP="00256BA9">
            <w:pPr>
              <w:rPr>
                <w:rFonts w:ascii="Arial" w:hAnsi="Arial" w:cs="Arial"/>
                <w:b/>
                <w:bCs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b/>
                <w:bCs/>
                <w:lang w:val="cy-GB"/>
              </w:rPr>
              <w:t>Math o Wastraff</w:t>
            </w:r>
          </w:p>
        </w:tc>
        <w:tc>
          <w:tcPr>
            <w:tcW w:w="2311" w:type="dxa"/>
          </w:tcPr>
          <w:p w14:paraId="39F29CCA" w14:textId="50687CC3" w:rsidR="00CD205D" w:rsidRPr="00036D79" w:rsidRDefault="00256BA9" w:rsidP="00256BA9">
            <w:pPr>
              <w:rPr>
                <w:rFonts w:ascii="Arial" w:hAnsi="Arial" w:cs="Arial"/>
                <w:b/>
                <w:bCs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b/>
                <w:bCs/>
                <w:lang w:val="cy-GB"/>
              </w:rPr>
              <w:t>Swyddog(</w:t>
            </w:r>
            <w:proofErr w:type="spellStart"/>
            <w:r w:rsidRPr="00036D79">
              <w:rPr>
                <w:rFonts w:ascii="Arial" w:hAnsi="Arial" w:cs="Arial"/>
                <w:b/>
                <w:bCs/>
                <w:lang w:val="cy-GB"/>
              </w:rPr>
              <w:t>ion</w:t>
            </w:r>
            <w:proofErr w:type="spellEnd"/>
            <w:r w:rsidRPr="00036D79">
              <w:rPr>
                <w:rFonts w:ascii="Arial" w:hAnsi="Arial" w:cs="Arial"/>
                <w:b/>
                <w:bCs/>
                <w:lang w:val="cy-GB"/>
              </w:rPr>
              <w:t>) Cyfrifol</w:t>
            </w:r>
          </w:p>
        </w:tc>
        <w:tc>
          <w:tcPr>
            <w:tcW w:w="2311" w:type="dxa"/>
          </w:tcPr>
          <w:p w14:paraId="2B75D198" w14:textId="01ADEB04" w:rsidR="00CD205D" w:rsidRPr="00036D79" w:rsidRDefault="00256BA9" w:rsidP="00256BA9">
            <w:pPr>
              <w:rPr>
                <w:rFonts w:ascii="Arial" w:hAnsi="Arial" w:cs="Arial"/>
                <w:b/>
                <w:bCs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b/>
                <w:bCs/>
                <w:lang w:val="cy-GB"/>
              </w:rPr>
              <w:t xml:space="preserve">Rhanddeiliaid </w:t>
            </w:r>
            <w:r w:rsidR="00752514" w:rsidRPr="00036D79">
              <w:rPr>
                <w:rFonts w:ascii="Arial" w:hAnsi="Arial" w:cs="Arial"/>
                <w:b/>
                <w:bCs/>
                <w:lang w:val="cy-GB"/>
              </w:rPr>
              <w:t>Allweddol</w:t>
            </w:r>
          </w:p>
        </w:tc>
      </w:tr>
      <w:tr w:rsidR="00CD205D" w:rsidRPr="00E905E5" w14:paraId="7DF2FDF0" w14:textId="77777777" w:rsidTr="00335FAB">
        <w:tc>
          <w:tcPr>
            <w:tcW w:w="2310" w:type="dxa"/>
          </w:tcPr>
          <w:p w14:paraId="0311522C" w14:textId="77777777" w:rsidR="0069017F" w:rsidRPr="00036D79" w:rsidRDefault="0069017F" w:rsidP="00256BA9">
            <w:pPr>
              <w:rPr>
                <w:lang w:val="cy-GB"/>
              </w:rPr>
            </w:pPr>
          </w:p>
          <w:p w14:paraId="46425A56" w14:textId="75E674CC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Llety Myfyrwyr</w:t>
            </w:r>
          </w:p>
        </w:tc>
        <w:tc>
          <w:tcPr>
            <w:tcW w:w="2310" w:type="dxa"/>
          </w:tcPr>
          <w:p w14:paraId="7A905CF2" w14:textId="65156C02" w:rsidR="00CD205D" w:rsidRPr="00036D79" w:rsidRDefault="001D043E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Gwasstraff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na ellir ei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ailgychu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Plastiga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metelau 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gellier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eu hailgylchu, Papur a chardfwrdd</w:t>
            </w:r>
            <w:r w:rsidR="00256BA9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, Gwydr, Bwyd </w:t>
            </w:r>
          </w:p>
        </w:tc>
        <w:tc>
          <w:tcPr>
            <w:tcW w:w="2311" w:type="dxa"/>
          </w:tcPr>
          <w:p w14:paraId="0F4AA99A" w14:textId="39745D2A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Rheolwr Llety</w:t>
            </w:r>
          </w:p>
        </w:tc>
        <w:tc>
          <w:tcPr>
            <w:tcW w:w="2311" w:type="dxa"/>
          </w:tcPr>
          <w:p w14:paraId="3E592BD2" w14:textId="2577ED0B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Rheolwyr Campws, Myfyrwyr, Tîm Domestig, Tîm 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Gweithwyr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Safle, Tîm </w:t>
            </w:r>
            <w:r w:rsidR="00406E4C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y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Tir</w:t>
            </w:r>
            <w:r w:rsidR="00406E4C" w:rsidRPr="00036D79">
              <w:rPr>
                <w:rFonts w:ascii="Arial" w:hAnsi="Arial" w:cs="Arial"/>
                <w:sz w:val="22"/>
                <w:szCs w:val="22"/>
                <w:lang w:val="cy-GB"/>
              </w:rPr>
              <w:t>oedd</w:t>
            </w:r>
          </w:p>
        </w:tc>
      </w:tr>
      <w:tr w:rsidR="00CD205D" w:rsidRPr="00E905E5" w14:paraId="73A8D7A6" w14:textId="77777777" w:rsidTr="00335FAB">
        <w:tc>
          <w:tcPr>
            <w:tcW w:w="2310" w:type="dxa"/>
          </w:tcPr>
          <w:p w14:paraId="6E04DA8B" w14:textId="2D2AAD8E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Mannau Arlwyo</w:t>
            </w:r>
          </w:p>
        </w:tc>
        <w:tc>
          <w:tcPr>
            <w:tcW w:w="2310" w:type="dxa"/>
          </w:tcPr>
          <w:p w14:paraId="4B40F829" w14:textId="0D3BC5DF" w:rsidR="00CD205D" w:rsidRPr="00036D79" w:rsidRDefault="00D56EF2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Gwasstraff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na ellir ei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ailgychu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Plastiga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metelau 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gellier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eu hailgylchu, Papur a chardfwrdd</w:t>
            </w:r>
            <w:r w:rsidR="00256BA9" w:rsidRPr="00036D79">
              <w:rPr>
                <w:rFonts w:ascii="Arial" w:hAnsi="Arial" w:cs="Arial"/>
                <w:sz w:val="22"/>
                <w:szCs w:val="22"/>
                <w:lang w:val="cy-GB"/>
              </w:rPr>
              <w:t>, Gwydr, Bwyd, olew coginio</w:t>
            </w:r>
          </w:p>
        </w:tc>
        <w:tc>
          <w:tcPr>
            <w:tcW w:w="2311" w:type="dxa"/>
          </w:tcPr>
          <w:p w14:paraId="167D2BDE" w14:textId="74883B14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Rheolwr Arlwyo a Chynadledda</w:t>
            </w:r>
          </w:p>
        </w:tc>
        <w:tc>
          <w:tcPr>
            <w:tcW w:w="2311" w:type="dxa"/>
          </w:tcPr>
          <w:p w14:paraId="5B08977F" w14:textId="63A1CD8E" w:rsidR="00CD205D" w:rsidRPr="00036D79" w:rsidRDefault="00256BA9" w:rsidP="00256BA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Rheolwyr Campws, Tîm Domestig, Tîm 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Gweithwyr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Safle, Cwsmeriaid</w:t>
            </w:r>
          </w:p>
        </w:tc>
      </w:tr>
      <w:tr w:rsidR="00CD205D" w:rsidRPr="00036D79" w14:paraId="7C19EB5C" w14:textId="77777777" w:rsidTr="00335FAB">
        <w:tc>
          <w:tcPr>
            <w:tcW w:w="2310" w:type="dxa"/>
          </w:tcPr>
          <w:p w14:paraId="2F65E674" w14:textId="2975B1A4" w:rsidR="00CD205D" w:rsidRPr="00036D79" w:rsidRDefault="00DE21B6" w:rsidP="00DE21B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Gwastraff adeiladu/</w:t>
            </w:r>
            <w:r w:rsidR="00731F61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cynnal a chadw adeiladau</w:t>
            </w:r>
          </w:p>
        </w:tc>
        <w:tc>
          <w:tcPr>
            <w:tcW w:w="2310" w:type="dxa"/>
          </w:tcPr>
          <w:p w14:paraId="7346C063" w14:textId="03F5E3B2" w:rsidR="00CD205D" w:rsidRPr="00036D79" w:rsidRDefault="00DE21B6" w:rsidP="00EB7B0D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Cyffredinol Cymysg, </w:t>
            </w:r>
            <w:r w:rsidR="009D66CF" w:rsidRPr="00036D79">
              <w:rPr>
                <w:rFonts w:ascii="Arial" w:hAnsi="Arial" w:cs="Arial"/>
                <w:sz w:val="22"/>
                <w:szCs w:val="22"/>
                <w:lang w:val="cy-GB"/>
              </w:rPr>
              <w:t>Ailgylchu Cymysg Sych, Pren, Metel, Gwydr, Asbestos (dolen i’r Polisi Asbestos), Bwrdd plastr, paent, tiw</w:t>
            </w:r>
            <w:r w:rsidR="00EB7B0D" w:rsidRPr="00036D79">
              <w:rPr>
                <w:rFonts w:ascii="Arial" w:hAnsi="Arial" w:cs="Arial"/>
                <w:sz w:val="22"/>
                <w:szCs w:val="22"/>
                <w:lang w:val="cy-GB"/>
              </w:rPr>
              <w:t>b</w:t>
            </w:r>
            <w:r w:rsidR="009D66CF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iau </w:t>
            </w:r>
            <w:r w:rsidR="00EB7B0D" w:rsidRPr="00036D79">
              <w:rPr>
                <w:rFonts w:ascii="Arial" w:hAnsi="Arial" w:cs="Arial"/>
                <w:sz w:val="22"/>
                <w:szCs w:val="22"/>
                <w:lang w:val="cy-GB"/>
              </w:rPr>
              <w:t>fflwroleuol</w:t>
            </w:r>
          </w:p>
        </w:tc>
        <w:tc>
          <w:tcPr>
            <w:tcW w:w="2311" w:type="dxa"/>
          </w:tcPr>
          <w:p w14:paraId="7C4F8468" w14:textId="53856365" w:rsidR="00CD205D" w:rsidRPr="00036D79" w:rsidRDefault="00EB7B0D" w:rsidP="00EB7B0D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Rheolwr Prosiect</w:t>
            </w:r>
          </w:p>
        </w:tc>
        <w:tc>
          <w:tcPr>
            <w:tcW w:w="2311" w:type="dxa"/>
          </w:tcPr>
          <w:p w14:paraId="11978019" w14:textId="06E455D0" w:rsidR="00CD205D" w:rsidRPr="00036D79" w:rsidRDefault="00EB7B0D" w:rsidP="00EB7B0D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Prif 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gontractwr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, is-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gontractwr</w:t>
            </w:r>
          </w:p>
        </w:tc>
      </w:tr>
      <w:tr w:rsidR="00CD205D" w:rsidRPr="00E905E5" w14:paraId="5BF410DA" w14:textId="77777777" w:rsidTr="00335FAB">
        <w:tc>
          <w:tcPr>
            <w:tcW w:w="2310" w:type="dxa"/>
          </w:tcPr>
          <w:p w14:paraId="0967360A" w14:textId="66AC93F2" w:rsidR="00CD205D" w:rsidRPr="00036D79" w:rsidRDefault="00D51A49" w:rsidP="00D51A49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Tiroedd a Thirlunio</w:t>
            </w:r>
          </w:p>
        </w:tc>
        <w:tc>
          <w:tcPr>
            <w:tcW w:w="2310" w:type="dxa"/>
          </w:tcPr>
          <w:p w14:paraId="5790DCCC" w14:textId="7CCDF549" w:rsidR="00CD205D" w:rsidRPr="00036D79" w:rsidRDefault="00D51A49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Gwastraff Garddio</w:t>
            </w:r>
          </w:p>
        </w:tc>
        <w:tc>
          <w:tcPr>
            <w:tcW w:w="2311" w:type="dxa"/>
          </w:tcPr>
          <w:p w14:paraId="6B735CAB" w14:textId="54AFB35F" w:rsidR="00CD205D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Rheolwr y Tiroedd a Thirlunio</w:t>
            </w:r>
          </w:p>
        </w:tc>
        <w:tc>
          <w:tcPr>
            <w:tcW w:w="2311" w:type="dxa"/>
          </w:tcPr>
          <w:p w14:paraId="43B6EECD" w14:textId="3AFC7B1E" w:rsidR="00CD205D" w:rsidRPr="00036D79" w:rsidRDefault="00752514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Tîm</w:t>
            </w:r>
            <w:r w:rsidR="002204A6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  <w:r w:rsidR="00406E4C" w:rsidRPr="00036D79">
              <w:rPr>
                <w:rFonts w:ascii="Arial" w:hAnsi="Arial" w:cs="Arial"/>
                <w:sz w:val="22"/>
                <w:szCs w:val="22"/>
                <w:lang w:val="cy-GB"/>
              </w:rPr>
              <w:t>y Tiroedd</w:t>
            </w:r>
            <w:r w:rsidR="002204A6" w:rsidRPr="00036D79">
              <w:rPr>
                <w:rFonts w:ascii="Arial" w:hAnsi="Arial" w:cs="Arial"/>
                <w:sz w:val="22"/>
                <w:szCs w:val="22"/>
                <w:lang w:val="cy-GB"/>
              </w:rPr>
              <w:t>, Tîm Gweithwyr Safle</w:t>
            </w:r>
          </w:p>
        </w:tc>
      </w:tr>
      <w:tr w:rsidR="00B50E0B" w:rsidRPr="00E905E5" w14:paraId="6E28256D" w14:textId="77777777" w:rsidTr="00335FAB">
        <w:tc>
          <w:tcPr>
            <w:tcW w:w="2310" w:type="dxa"/>
          </w:tcPr>
          <w:p w14:paraId="54179DC6" w14:textId="00F9218E" w:rsidR="00B50E0B" w:rsidRPr="00036D79" w:rsidRDefault="00B50E0B" w:rsidP="00D51A49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Tiroedd ac Adeiladau</w:t>
            </w:r>
          </w:p>
        </w:tc>
        <w:tc>
          <w:tcPr>
            <w:tcW w:w="2310" w:type="dxa"/>
          </w:tcPr>
          <w:p w14:paraId="290CA95F" w14:textId="3F1239B1" w:rsidR="00B50E0B" w:rsidRPr="00036D79" w:rsidRDefault="00B50E0B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Sbwriel cyffredinol a Baeddu gan Gŵn ac anifeiliaid ac adar eraill</w:t>
            </w:r>
          </w:p>
        </w:tc>
        <w:tc>
          <w:tcPr>
            <w:tcW w:w="2311" w:type="dxa"/>
          </w:tcPr>
          <w:p w14:paraId="55B0B49D" w14:textId="77777777" w:rsidR="00B50E0B" w:rsidRPr="00036D79" w:rsidRDefault="00B50E0B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Rheolwr y Tiroedd</w:t>
            </w:r>
          </w:p>
          <w:p w14:paraId="65CA5F53" w14:textId="18335D85" w:rsidR="00B50E0B" w:rsidRPr="00036D79" w:rsidRDefault="00B50E0B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Rheolwr Safle </w:t>
            </w:r>
          </w:p>
        </w:tc>
        <w:tc>
          <w:tcPr>
            <w:tcW w:w="2311" w:type="dxa"/>
          </w:tcPr>
          <w:p w14:paraId="514DA2FD" w14:textId="77777777" w:rsidR="00B50E0B" w:rsidRPr="00036D79" w:rsidRDefault="00B50E0B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Staff Gweithwyr safle a myfyrwyr </w:t>
            </w:r>
          </w:p>
          <w:p w14:paraId="1FB7EDBD" w14:textId="778DFE40" w:rsidR="00B50E0B" w:rsidRPr="00036D79" w:rsidRDefault="00B50E0B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Tîm y Tiroedd a myfyrwyr</w:t>
            </w:r>
          </w:p>
        </w:tc>
      </w:tr>
      <w:tr w:rsidR="00971E79" w:rsidRPr="00036D79" w14:paraId="2B8C6CD8" w14:textId="77777777" w:rsidTr="00335FAB">
        <w:tc>
          <w:tcPr>
            <w:tcW w:w="2310" w:type="dxa"/>
          </w:tcPr>
          <w:p w14:paraId="75DDFB72" w14:textId="7807E9A9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Ar draws y Campysau</w:t>
            </w:r>
          </w:p>
        </w:tc>
        <w:tc>
          <w:tcPr>
            <w:tcW w:w="2310" w:type="dxa"/>
          </w:tcPr>
          <w:p w14:paraId="60044E48" w14:textId="79C4BAAC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Gwastraff Trydanol</w:t>
            </w:r>
            <w:r w:rsidR="00B50E0B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(WEEE)</w:t>
            </w:r>
          </w:p>
        </w:tc>
        <w:tc>
          <w:tcPr>
            <w:tcW w:w="2311" w:type="dxa"/>
          </w:tcPr>
          <w:p w14:paraId="203C0264" w14:textId="66909052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Rheolwr Campws, Rheolwr y Ddesg </w:t>
            </w:r>
            <w:r w:rsidR="0069017F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Wasanaeth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TG</w:t>
            </w:r>
          </w:p>
        </w:tc>
        <w:tc>
          <w:tcPr>
            <w:tcW w:w="2311" w:type="dxa"/>
          </w:tcPr>
          <w:p w14:paraId="39346ED3" w14:textId="6503E2B6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Yr holl staff a myfyrwyr</w:t>
            </w:r>
          </w:p>
        </w:tc>
      </w:tr>
      <w:tr w:rsidR="00971E79" w:rsidRPr="00E905E5" w14:paraId="6A5185BD" w14:textId="77777777" w:rsidTr="00335FAB">
        <w:tc>
          <w:tcPr>
            <w:tcW w:w="2310" w:type="dxa"/>
          </w:tcPr>
          <w:p w14:paraId="2E5D07B6" w14:textId="3DA92B1C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lastRenderedPageBreak/>
              <w:t>Llety</w:t>
            </w:r>
          </w:p>
        </w:tc>
        <w:tc>
          <w:tcPr>
            <w:tcW w:w="2310" w:type="dxa"/>
          </w:tcPr>
          <w:p w14:paraId="41FDAF27" w14:textId="5B8444AA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Matresi</w:t>
            </w:r>
          </w:p>
        </w:tc>
        <w:tc>
          <w:tcPr>
            <w:tcW w:w="2311" w:type="dxa"/>
          </w:tcPr>
          <w:p w14:paraId="3C35436F" w14:textId="69B0B93D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Rheolwr 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Campws</w:t>
            </w:r>
          </w:p>
        </w:tc>
        <w:tc>
          <w:tcPr>
            <w:tcW w:w="2311" w:type="dxa"/>
          </w:tcPr>
          <w:p w14:paraId="6268D21D" w14:textId="32AC864F" w:rsidR="00971E79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Myfyrwyr, </w:t>
            </w:r>
            <w:r w:rsidR="00752514" w:rsidRPr="00036D79">
              <w:rPr>
                <w:rFonts w:ascii="Arial" w:hAnsi="Arial" w:cs="Arial"/>
                <w:sz w:val="22"/>
                <w:szCs w:val="22"/>
                <w:lang w:val="cy-GB"/>
              </w:rPr>
              <w:t>Gweithwyr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 Safle, </w:t>
            </w:r>
            <w:r w:rsidR="00406E4C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Tîm y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Tir</w:t>
            </w:r>
            <w:r w:rsidR="00406E4C" w:rsidRPr="00036D79">
              <w:rPr>
                <w:rFonts w:ascii="Arial" w:hAnsi="Arial" w:cs="Arial"/>
                <w:sz w:val="22"/>
                <w:szCs w:val="22"/>
                <w:lang w:val="cy-GB"/>
              </w:rPr>
              <w:t>oedd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, Tîm Llety</w:t>
            </w:r>
          </w:p>
        </w:tc>
      </w:tr>
      <w:tr w:rsidR="00530D8F" w:rsidRPr="00036D79" w14:paraId="08284189" w14:textId="77777777" w:rsidTr="00335FAB">
        <w:tc>
          <w:tcPr>
            <w:tcW w:w="2310" w:type="dxa"/>
          </w:tcPr>
          <w:p w14:paraId="769AC89B" w14:textId="3E15B765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IQ/Alex</w:t>
            </w:r>
          </w:p>
        </w:tc>
        <w:tc>
          <w:tcPr>
            <w:tcW w:w="2310" w:type="dxa"/>
          </w:tcPr>
          <w:p w14:paraId="2B0EDF5E" w14:textId="698B48B8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Clytiau olew </w:t>
            </w:r>
          </w:p>
        </w:tc>
        <w:tc>
          <w:tcPr>
            <w:tcW w:w="2311" w:type="dxa"/>
          </w:tcPr>
          <w:p w14:paraId="749BD2C4" w14:textId="6DA38F54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Technegwyr</w:t>
            </w:r>
          </w:p>
        </w:tc>
        <w:tc>
          <w:tcPr>
            <w:tcW w:w="2311" w:type="dxa"/>
          </w:tcPr>
          <w:p w14:paraId="18F19D32" w14:textId="45743813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Rheolwr </w:t>
            </w:r>
            <w:r w:rsidR="008C5459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y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Campws, Tîm Cynaliadwyedd</w:t>
            </w:r>
          </w:p>
        </w:tc>
      </w:tr>
      <w:tr w:rsidR="00530D8F" w:rsidRPr="00036D79" w14:paraId="61E43C61" w14:textId="77777777" w:rsidTr="00335FAB">
        <w:tc>
          <w:tcPr>
            <w:tcW w:w="2310" w:type="dxa"/>
          </w:tcPr>
          <w:p w14:paraId="79E2BA39" w14:textId="6308FF5F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Alex/Dinefwr</w:t>
            </w:r>
          </w:p>
        </w:tc>
        <w:tc>
          <w:tcPr>
            <w:tcW w:w="2310" w:type="dxa"/>
          </w:tcPr>
          <w:p w14:paraId="0A0F107A" w14:textId="609FD287" w:rsidR="00530D8F" w:rsidRPr="00036D79" w:rsidRDefault="00B50E0B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S</w:t>
            </w:r>
            <w:r w:rsidR="002204A6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ylweddau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Peryglus</w:t>
            </w:r>
          </w:p>
        </w:tc>
        <w:tc>
          <w:tcPr>
            <w:tcW w:w="2311" w:type="dxa"/>
          </w:tcPr>
          <w:p w14:paraId="61415CAC" w14:textId="1C4D3A24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Technegwyr</w:t>
            </w:r>
          </w:p>
          <w:p w14:paraId="7EF7BDDB" w14:textId="18256111" w:rsidR="00530D8F" w:rsidRPr="00036D79" w:rsidRDefault="00530D8F" w:rsidP="6B4CEA9F">
            <w:pPr>
              <w:rPr>
                <w:rFonts w:ascii="Calibri" w:hAnsi="Calibri"/>
                <w:lang w:val="cy-GB"/>
              </w:rPr>
            </w:pPr>
          </w:p>
        </w:tc>
        <w:tc>
          <w:tcPr>
            <w:tcW w:w="2311" w:type="dxa"/>
          </w:tcPr>
          <w:p w14:paraId="013B7AD7" w14:textId="235A5405" w:rsidR="00530D8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Rheolwr </w:t>
            </w:r>
            <w:r w:rsidR="008C5459" w:rsidRPr="00036D79">
              <w:rPr>
                <w:rFonts w:ascii="Arial" w:hAnsi="Arial" w:cs="Arial"/>
                <w:sz w:val="22"/>
                <w:szCs w:val="22"/>
                <w:lang w:val="cy-GB"/>
              </w:rPr>
              <w:t xml:space="preserve">y 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Campws, Tîm Cynaliadwyedd</w:t>
            </w:r>
          </w:p>
        </w:tc>
      </w:tr>
      <w:tr w:rsidR="6B4CEA9F" w:rsidRPr="00036D79" w14:paraId="6D36500E" w14:textId="77777777" w:rsidTr="00335FAB">
        <w:tc>
          <w:tcPr>
            <w:tcW w:w="2305" w:type="dxa"/>
          </w:tcPr>
          <w:p w14:paraId="7CD56A9C" w14:textId="08DD130A" w:rsidR="6B4CEA9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Swyddfeydd</w:t>
            </w:r>
            <w:r w:rsidR="009145F6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  <w:proofErr w:type="spellStart"/>
            <w:r w:rsidR="009B3BC1">
              <w:rPr>
                <w:rFonts w:ascii="Arial" w:hAnsi="Arial" w:cs="Arial"/>
                <w:sz w:val="22"/>
                <w:szCs w:val="22"/>
                <w:lang w:val="cy-GB"/>
              </w:rPr>
              <w:t>Lloeger</w:t>
            </w:r>
            <w:proofErr w:type="spellEnd"/>
          </w:p>
        </w:tc>
        <w:tc>
          <w:tcPr>
            <w:tcW w:w="2204" w:type="dxa"/>
          </w:tcPr>
          <w:p w14:paraId="612E1D18" w14:textId="70B24539" w:rsidR="6B4CEA9F" w:rsidRPr="00036D79" w:rsidRDefault="008C5459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Gwastraff C</w:t>
            </w:r>
            <w:r w:rsidR="002204A6" w:rsidRPr="00036D79">
              <w:rPr>
                <w:rFonts w:ascii="Arial" w:hAnsi="Arial" w:cs="Arial"/>
                <w:sz w:val="22"/>
                <w:szCs w:val="22"/>
                <w:lang w:val="cy-GB"/>
              </w:rPr>
              <w:t>yffredinol, Ailgylchu Cymysg Sych, Bwyd</w:t>
            </w:r>
          </w:p>
        </w:tc>
        <w:tc>
          <w:tcPr>
            <w:tcW w:w="2257" w:type="dxa"/>
          </w:tcPr>
          <w:p w14:paraId="113C0475" w14:textId="37F51091" w:rsidR="6B4CEA9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Deiliaid</w:t>
            </w:r>
          </w:p>
        </w:tc>
        <w:tc>
          <w:tcPr>
            <w:tcW w:w="2250" w:type="dxa"/>
          </w:tcPr>
          <w:p w14:paraId="36DA8255" w14:textId="61D147EF" w:rsidR="6B4CEA9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Tîm Domestig</w:t>
            </w:r>
          </w:p>
        </w:tc>
      </w:tr>
      <w:tr w:rsidR="009B3BC1" w:rsidRPr="00B95698" w14:paraId="58F02D9D" w14:textId="77777777" w:rsidTr="00335FAB">
        <w:tc>
          <w:tcPr>
            <w:tcW w:w="2305" w:type="dxa"/>
          </w:tcPr>
          <w:p w14:paraId="25B3F0E9" w14:textId="4DAFC715" w:rsidR="009B3BC1" w:rsidRPr="00036D79" w:rsidRDefault="00B95698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Swyddfeydd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Cy</w:t>
            </w:r>
            <w:r w:rsidR="00344569">
              <w:rPr>
                <w:rFonts w:ascii="Arial" w:hAnsi="Arial" w:cs="Arial"/>
                <w:sz w:val="22"/>
                <w:szCs w:val="22"/>
                <w:lang w:val="cy-GB"/>
              </w:rPr>
              <w:t>mru</w:t>
            </w:r>
          </w:p>
        </w:tc>
        <w:tc>
          <w:tcPr>
            <w:tcW w:w="2204" w:type="dxa"/>
          </w:tcPr>
          <w:p w14:paraId="032DDE89" w14:textId="04BCCA88" w:rsidR="009B3BC1" w:rsidRPr="00036D79" w:rsidRDefault="00B95698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Gwasstraff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na ellir ei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ailgychu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Plastiga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metelau 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gellier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eu hailgylchu, Papur a chardfwrdd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, Gwydr, Bwyd</w:t>
            </w:r>
          </w:p>
        </w:tc>
        <w:tc>
          <w:tcPr>
            <w:tcW w:w="2257" w:type="dxa"/>
          </w:tcPr>
          <w:p w14:paraId="11BED09D" w14:textId="085ED76A" w:rsidR="009B3BC1" w:rsidRPr="00036D79" w:rsidRDefault="00A9506C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Deiliaid</w:t>
            </w:r>
          </w:p>
        </w:tc>
        <w:tc>
          <w:tcPr>
            <w:tcW w:w="2250" w:type="dxa"/>
          </w:tcPr>
          <w:p w14:paraId="6055DC45" w14:textId="34D9319D" w:rsidR="009B3BC1" w:rsidRPr="00036D79" w:rsidRDefault="00A9506C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Tîm Domestig</w:t>
            </w:r>
          </w:p>
        </w:tc>
      </w:tr>
      <w:tr w:rsidR="6B4CEA9F" w:rsidRPr="00036D79" w14:paraId="3614FDD3" w14:textId="77777777" w:rsidTr="00335FAB">
        <w:tc>
          <w:tcPr>
            <w:tcW w:w="2305" w:type="dxa"/>
          </w:tcPr>
          <w:p w14:paraId="518179C9" w14:textId="25A15EE8" w:rsidR="6B4CEA9F" w:rsidRPr="00036D79" w:rsidRDefault="002204A6" w:rsidP="002204A6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Biniau cymunedol</w:t>
            </w:r>
            <w:r w:rsidR="004016CD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  <w:proofErr w:type="spellStart"/>
            <w:r w:rsidR="004016CD">
              <w:rPr>
                <w:rFonts w:ascii="Arial" w:hAnsi="Arial" w:cs="Arial"/>
                <w:sz w:val="22"/>
                <w:szCs w:val="22"/>
                <w:lang w:val="cy-GB"/>
              </w:rPr>
              <w:t>Lloeger</w:t>
            </w:r>
            <w:proofErr w:type="spellEnd"/>
          </w:p>
        </w:tc>
        <w:tc>
          <w:tcPr>
            <w:tcW w:w="2204" w:type="dxa"/>
          </w:tcPr>
          <w:p w14:paraId="09C8C72E" w14:textId="6D17A805" w:rsidR="6B4CEA9F" w:rsidRPr="00036D79" w:rsidRDefault="002204A6" w:rsidP="6B4CEA9F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Cyffredinol Cymysg, Ailgylchu Cymysg Sych, Gwydr, Bwyd</w:t>
            </w:r>
          </w:p>
        </w:tc>
        <w:tc>
          <w:tcPr>
            <w:tcW w:w="2257" w:type="dxa"/>
          </w:tcPr>
          <w:p w14:paraId="0912DB97" w14:textId="537D9711" w:rsidR="6B4CEA9F" w:rsidRPr="00036D79" w:rsidRDefault="0037265A" w:rsidP="00A6051D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Rheolwyr Campws</w:t>
            </w:r>
          </w:p>
        </w:tc>
        <w:tc>
          <w:tcPr>
            <w:tcW w:w="2250" w:type="dxa"/>
          </w:tcPr>
          <w:p w14:paraId="1882B1EA" w14:textId="22AFFDDA" w:rsidR="6B4CEA9F" w:rsidRPr="00036D79" w:rsidRDefault="00A6051D" w:rsidP="00A6051D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Yr holl staff a myfyrwyr</w:t>
            </w:r>
          </w:p>
        </w:tc>
      </w:tr>
      <w:tr w:rsidR="00A9506C" w:rsidRPr="00FC206A" w14:paraId="4636B731" w14:textId="77777777" w:rsidTr="00335FAB">
        <w:tc>
          <w:tcPr>
            <w:tcW w:w="2305" w:type="dxa"/>
          </w:tcPr>
          <w:p w14:paraId="0EC09AE8" w14:textId="26DD5835" w:rsidR="00A9506C" w:rsidRPr="00036D79" w:rsidRDefault="004016CD" w:rsidP="002204A6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Biniau cymunedol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Cymru</w:t>
            </w:r>
          </w:p>
        </w:tc>
        <w:tc>
          <w:tcPr>
            <w:tcW w:w="2204" w:type="dxa"/>
          </w:tcPr>
          <w:p w14:paraId="0E037F7D" w14:textId="7416A2A4" w:rsidR="00A9506C" w:rsidRPr="00036D79" w:rsidRDefault="00FC206A" w:rsidP="6B4CEA9F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Gwasstraff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na ellir ei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ailgychu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Plastiga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metelau 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cy-GB"/>
              </w:rPr>
              <w:t>gellier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eu hailgylchu, Papur a chardfwrdd</w:t>
            </w: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, Gwydr, Bwyd</w:t>
            </w:r>
          </w:p>
        </w:tc>
        <w:tc>
          <w:tcPr>
            <w:tcW w:w="2257" w:type="dxa"/>
          </w:tcPr>
          <w:p w14:paraId="373EA3A5" w14:textId="7BB5A7E4" w:rsidR="00A9506C" w:rsidRPr="00036D79" w:rsidRDefault="0037265A" w:rsidP="00A6051D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Rheolwyr Campws</w:t>
            </w:r>
          </w:p>
        </w:tc>
        <w:tc>
          <w:tcPr>
            <w:tcW w:w="2250" w:type="dxa"/>
          </w:tcPr>
          <w:p w14:paraId="7918C47C" w14:textId="36DCB908" w:rsidR="00A9506C" w:rsidRPr="00036D79" w:rsidRDefault="0037265A" w:rsidP="00A6051D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6D79">
              <w:rPr>
                <w:rFonts w:ascii="Arial" w:hAnsi="Arial" w:cs="Arial"/>
                <w:sz w:val="22"/>
                <w:szCs w:val="22"/>
                <w:lang w:val="cy-GB"/>
              </w:rPr>
              <w:t>Rheolwyr Campws, Tîm Domestig, Tîm Gweithwyr Safle</w:t>
            </w:r>
          </w:p>
        </w:tc>
      </w:tr>
    </w:tbl>
    <w:p w14:paraId="6BBCA679" w14:textId="77777777" w:rsidR="00CD205D" w:rsidRPr="00036D79" w:rsidRDefault="00CD205D" w:rsidP="00CD205D">
      <w:pPr>
        <w:rPr>
          <w:rFonts w:ascii="Arial" w:hAnsi="Arial" w:cs="Arial"/>
          <w:lang w:val="cy-GB"/>
        </w:rPr>
      </w:pPr>
    </w:p>
    <w:p w14:paraId="51AC756C" w14:textId="50E41E3E" w:rsidR="00290BD5" w:rsidRPr="00036D79" w:rsidRDefault="00A6051D" w:rsidP="00A6051D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6" w:name="_Toc106630640"/>
      <w:r w:rsidRPr="00036D79">
        <w:rPr>
          <w:rFonts w:ascii="Arial" w:hAnsi="Arial" w:cs="Arial"/>
          <w:sz w:val="24"/>
          <w:szCs w:val="24"/>
          <w:lang w:val="cy-GB"/>
        </w:rPr>
        <w:t>Cysylltiadau â pholisïau / gweithdrefnau eraill</w:t>
      </w:r>
      <w:bookmarkEnd w:id="6"/>
    </w:p>
    <w:p w14:paraId="51EE1BC7" w14:textId="2B0611A4" w:rsidR="00B50E0B" w:rsidRPr="00036D79" w:rsidRDefault="00A6051D" w:rsidP="00A6051D">
      <w:pPr>
        <w:rPr>
          <w:rFonts w:ascii="Calibri" w:hAnsi="Calibri"/>
          <w:lang w:val="cy-GB"/>
        </w:rPr>
      </w:pPr>
      <w:r w:rsidRPr="00036D79">
        <w:rPr>
          <w:rFonts w:ascii="Calibri" w:hAnsi="Calibri"/>
          <w:lang w:val="cy-GB"/>
        </w:rPr>
        <w:t>Strategaeth Cynaliadwyedd</w:t>
      </w:r>
      <w:r w:rsidR="00B50E0B" w:rsidRPr="00036D79">
        <w:rPr>
          <w:rFonts w:ascii="Calibri" w:hAnsi="Calibri"/>
          <w:lang w:val="cy-GB"/>
        </w:rPr>
        <w:t xml:space="preserve"> ac Amgylcheddol 2023 - 2025</w:t>
      </w:r>
    </w:p>
    <w:p w14:paraId="74C128BC" w14:textId="081969D5" w:rsidR="00B50E0B" w:rsidRPr="00036D79" w:rsidRDefault="00B50E0B" w:rsidP="00A6051D">
      <w:pPr>
        <w:rPr>
          <w:rFonts w:ascii="Calibri" w:hAnsi="Calibri"/>
          <w:lang w:val="cy-GB"/>
        </w:rPr>
      </w:pPr>
      <w:r w:rsidRPr="00036D79">
        <w:rPr>
          <w:rFonts w:ascii="Calibri" w:hAnsi="Calibri"/>
          <w:lang w:val="cy-GB"/>
        </w:rPr>
        <w:t>Cynllun Interim Carbon Sero Net</w:t>
      </w:r>
    </w:p>
    <w:p w14:paraId="332DA941" w14:textId="036B32BC" w:rsidR="00C769BA" w:rsidRPr="00036D79" w:rsidRDefault="00B50E0B" w:rsidP="00335FAB">
      <w:pPr>
        <w:rPr>
          <w:color w:val="FFFFFF"/>
          <w:lang w:val="cy-GB"/>
        </w:rPr>
      </w:pPr>
      <w:r w:rsidRPr="00036D79">
        <w:rPr>
          <w:rFonts w:ascii="Calibri" w:hAnsi="Calibri"/>
          <w:lang w:val="cy-GB"/>
        </w:rPr>
        <w:t xml:space="preserve">Gwaredu Offer TG </w:t>
      </w:r>
      <w:hyperlink r:id="rId15" w:history="1">
        <w:r w:rsidR="00335FAB" w:rsidRPr="00036D79">
          <w:rPr>
            <w:rStyle w:val="Hyperlink"/>
            <w:lang w:val="cy-GB"/>
          </w:rPr>
          <w:t xml:space="preserve">Polisïau Gwaredu Offer TG (WEEE) | </w:t>
        </w:r>
        <w:r w:rsidR="002E78BB" w:rsidRPr="00036D79">
          <w:rPr>
            <w:rStyle w:val="Hyperlink"/>
            <w:lang w:val="cy-GB"/>
          </w:rPr>
          <w:t>PC</w:t>
        </w:r>
        <w:r w:rsidR="00335FAB" w:rsidRPr="00036D79">
          <w:rPr>
            <w:rStyle w:val="Hyperlink"/>
            <w:lang w:val="cy-GB"/>
          </w:rPr>
          <w:t xml:space="preserve">YDDS </w:t>
        </w:r>
      </w:hyperlink>
    </w:p>
    <w:p w14:paraId="4039D36D" w14:textId="08AA11C1" w:rsidR="005818F2" w:rsidRPr="00036D79" w:rsidRDefault="00335FAB" w:rsidP="00335FAB">
      <w:pPr>
        <w:rPr>
          <w:lang w:val="cy-GB"/>
        </w:rPr>
      </w:pPr>
      <w:r w:rsidRPr="00036D79">
        <w:rPr>
          <w:lang w:val="cy-GB"/>
        </w:rPr>
        <w:t>Cynllun Rheoli’r Tiroedd</w:t>
      </w:r>
    </w:p>
    <w:p w14:paraId="2829A585" w14:textId="13DC057E" w:rsidR="00B50E0B" w:rsidRPr="00036D79" w:rsidRDefault="00B50E0B" w:rsidP="00335FAB">
      <w:pPr>
        <w:rPr>
          <w:rFonts w:ascii="Calibri" w:hAnsi="Calibri"/>
          <w:lang w:val="cy-GB"/>
        </w:rPr>
      </w:pPr>
      <w:r w:rsidRPr="00036D79">
        <w:rPr>
          <w:rFonts w:ascii="Calibri" w:hAnsi="Calibri"/>
          <w:lang w:val="cy-GB"/>
        </w:rPr>
        <w:t xml:space="preserve">Polisi Asbestos y Brifysgol </w:t>
      </w:r>
    </w:p>
    <w:p w14:paraId="6BFE414E" w14:textId="32909892" w:rsidR="00B50E0B" w:rsidRDefault="00B50E0B" w:rsidP="00335FAB">
      <w:pPr>
        <w:rPr>
          <w:rFonts w:ascii="Calibri" w:hAnsi="Calibri"/>
          <w:lang w:val="cy-GB"/>
        </w:rPr>
      </w:pPr>
      <w:r w:rsidRPr="00036D79">
        <w:rPr>
          <w:rFonts w:ascii="Calibri" w:hAnsi="Calibri"/>
          <w:lang w:val="cy-GB"/>
        </w:rPr>
        <w:t xml:space="preserve">Polisi Sylweddau Peryglus </w:t>
      </w:r>
    </w:p>
    <w:p w14:paraId="74E58BB9" w14:textId="57B59A8A" w:rsidR="00D9080C" w:rsidRPr="00036D79" w:rsidRDefault="00A95392" w:rsidP="00335FAB">
      <w:pPr>
        <w:rPr>
          <w:rFonts w:ascii="Calibri" w:hAnsi="Calibri"/>
          <w:lang w:val="cy-GB"/>
        </w:rPr>
      </w:pPr>
      <w:hyperlink r:id="rId16" w:history="1">
        <w:r w:rsidR="00D9080C" w:rsidRPr="00A95392">
          <w:rPr>
            <w:rStyle w:val="Hyperlink"/>
            <w:rFonts w:ascii="Calibri" w:hAnsi="Calibri"/>
            <w:lang w:val="cy-GB"/>
          </w:rPr>
          <w:t xml:space="preserve">Polisi </w:t>
        </w:r>
        <w:r w:rsidRPr="00A95392">
          <w:rPr>
            <w:rStyle w:val="Hyperlink"/>
            <w:rFonts w:ascii="Calibri" w:hAnsi="Calibri"/>
            <w:lang w:val="cy-GB"/>
          </w:rPr>
          <w:t>Gwastraff Cymry</w:t>
        </w:r>
      </w:hyperlink>
    </w:p>
    <w:p w14:paraId="359B6757" w14:textId="77777777" w:rsidR="00C769BA" w:rsidRPr="00036D79" w:rsidRDefault="00C769BA" w:rsidP="6B4CEA9F">
      <w:pPr>
        <w:rPr>
          <w:rFonts w:ascii="Calibri" w:hAnsi="Calibri"/>
          <w:lang w:val="cy-GB"/>
        </w:rPr>
      </w:pPr>
    </w:p>
    <w:p w14:paraId="51AC7572" w14:textId="710361A0" w:rsidR="005A5D17" w:rsidRPr="00036D79" w:rsidRDefault="00335FAB" w:rsidP="00335FAB">
      <w:pPr>
        <w:pStyle w:val="Heading2"/>
        <w:rPr>
          <w:rFonts w:ascii="Arial" w:hAnsi="Arial" w:cs="Arial"/>
          <w:sz w:val="24"/>
          <w:szCs w:val="24"/>
          <w:lang w:val="cy-GB"/>
        </w:rPr>
      </w:pPr>
      <w:bookmarkStart w:id="7" w:name="_Hlk108535022"/>
      <w:bookmarkStart w:id="8" w:name="_Toc106630641"/>
      <w:r w:rsidRPr="00036D79">
        <w:rPr>
          <w:rFonts w:ascii="Arial" w:hAnsi="Arial" w:cs="Arial"/>
          <w:sz w:val="24"/>
          <w:szCs w:val="24"/>
          <w:lang w:val="cy-GB"/>
        </w:rPr>
        <w:lastRenderedPageBreak/>
        <w:t xml:space="preserve">Rheoli Fersiynau’r </w:t>
      </w:r>
      <w:bookmarkEnd w:id="7"/>
      <w:r w:rsidRPr="00036D79">
        <w:rPr>
          <w:rFonts w:ascii="Arial" w:hAnsi="Arial" w:cs="Arial"/>
          <w:sz w:val="24"/>
          <w:szCs w:val="24"/>
          <w:lang w:val="cy-GB"/>
        </w:rPr>
        <w:t>Ddogfen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9"/>
        <w:gridCol w:w="4308"/>
        <w:gridCol w:w="990"/>
        <w:gridCol w:w="2309"/>
      </w:tblGrid>
      <w:tr w:rsidR="00091F76" w:rsidRPr="00036D79" w14:paraId="51AC7578" w14:textId="77777777" w:rsidTr="00335FAB">
        <w:trPr>
          <w:trHeight w:val="240"/>
        </w:trPr>
        <w:tc>
          <w:tcPr>
            <w:tcW w:w="1409" w:type="dxa"/>
            <w:shd w:val="clear" w:color="auto" w:fill="D9D9D9" w:themeFill="background1" w:themeFillShade="D9"/>
          </w:tcPr>
          <w:p w14:paraId="51AC7573" w14:textId="14EFD2FD" w:rsidR="00091F76" w:rsidRPr="00036D79" w:rsidRDefault="00335FAB" w:rsidP="00335FAB">
            <w:pPr>
              <w:rPr>
                <w:rFonts w:ascii="Arial" w:hAnsi="Arial" w:cs="Arial"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Rhif y Fersiwn:</w:t>
            </w:r>
          </w:p>
        </w:tc>
        <w:tc>
          <w:tcPr>
            <w:tcW w:w="4308" w:type="dxa"/>
            <w:shd w:val="clear" w:color="auto" w:fill="D9D9D9" w:themeFill="background1" w:themeFillShade="D9"/>
          </w:tcPr>
          <w:p w14:paraId="51AC7574" w14:textId="2C8FCDB9" w:rsidR="00091F76" w:rsidRPr="00036D79" w:rsidRDefault="00335FAB" w:rsidP="00335FAB">
            <w:pPr>
              <w:rPr>
                <w:rFonts w:ascii="Arial" w:hAnsi="Arial" w:cs="Arial"/>
                <w:color w:val="D9D9D9" w:themeColor="background1" w:themeShade="D9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Rheswm dros newid: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1AC7575" w14:textId="1855003E" w:rsidR="00091F76" w:rsidRPr="00036D79" w:rsidRDefault="00335FAB" w:rsidP="00335FAB">
            <w:pPr>
              <w:rPr>
                <w:rFonts w:ascii="Arial" w:hAnsi="Arial" w:cs="Arial"/>
                <w:color w:val="D9D9D9" w:themeColor="background1" w:themeShade="D9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Awdur:</w:t>
            </w:r>
          </w:p>
        </w:tc>
        <w:tc>
          <w:tcPr>
            <w:tcW w:w="2309" w:type="dxa"/>
            <w:shd w:val="clear" w:color="auto" w:fill="D9D9D9" w:themeFill="background1" w:themeFillShade="D9"/>
          </w:tcPr>
          <w:p w14:paraId="51AC7576" w14:textId="124FCE1B" w:rsidR="00091F76" w:rsidRPr="00036D79" w:rsidRDefault="00335FAB" w:rsidP="00335FAB">
            <w:pPr>
              <w:rPr>
                <w:rFonts w:ascii="Arial" w:hAnsi="Arial" w:cs="Arial"/>
                <w:color w:val="D9D9D9" w:themeColor="background1" w:themeShade="D9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Dyddiad y newid:</w:t>
            </w:r>
          </w:p>
          <w:p w14:paraId="51AC7577" w14:textId="77777777" w:rsidR="00091F76" w:rsidRPr="00036D79" w:rsidRDefault="00091F76" w:rsidP="008F00F4">
            <w:pPr>
              <w:rPr>
                <w:rFonts w:ascii="Arial" w:hAnsi="Arial" w:cs="Arial"/>
                <w:lang w:val="cy-GB"/>
              </w:rPr>
            </w:pPr>
          </w:p>
        </w:tc>
      </w:tr>
      <w:tr w:rsidR="00091F76" w:rsidRPr="00036D79" w14:paraId="51AC757D" w14:textId="77777777" w:rsidTr="00335FAB">
        <w:tc>
          <w:tcPr>
            <w:tcW w:w="1409" w:type="dxa"/>
          </w:tcPr>
          <w:p w14:paraId="51AC7579" w14:textId="578BE9E9" w:rsidR="00091F76" w:rsidRPr="00036D79" w:rsidRDefault="005818F2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1</w:t>
            </w:r>
          </w:p>
        </w:tc>
        <w:tc>
          <w:tcPr>
            <w:tcW w:w="4308" w:type="dxa"/>
          </w:tcPr>
          <w:p w14:paraId="51AC757A" w14:textId="66D885E7" w:rsidR="00091F76" w:rsidRPr="00036D79" w:rsidRDefault="00091F76" w:rsidP="008F00F4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990" w:type="dxa"/>
          </w:tcPr>
          <w:p w14:paraId="51AC757B" w14:textId="6A7F609A" w:rsidR="00091F76" w:rsidRPr="00036D79" w:rsidRDefault="00335FAB" w:rsidP="00335FAB">
            <w:pPr>
              <w:rPr>
                <w:rFonts w:ascii="Arial" w:hAnsi="Arial" w:cs="Arial"/>
                <w:color w:val="FFFFFF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KW</w:t>
            </w:r>
          </w:p>
        </w:tc>
        <w:tc>
          <w:tcPr>
            <w:tcW w:w="2309" w:type="dxa"/>
          </w:tcPr>
          <w:p w14:paraId="51AC757C" w14:textId="2199F66B" w:rsidR="00091F76" w:rsidRPr="00036D79" w:rsidRDefault="00B50E0B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30/05/2022</w:t>
            </w:r>
          </w:p>
        </w:tc>
      </w:tr>
      <w:tr w:rsidR="00091F76" w:rsidRPr="00036D79" w14:paraId="51AC7582" w14:textId="77777777" w:rsidTr="00335FAB">
        <w:tc>
          <w:tcPr>
            <w:tcW w:w="1409" w:type="dxa"/>
          </w:tcPr>
          <w:p w14:paraId="51AC757E" w14:textId="7039E863" w:rsidR="00091F76" w:rsidRPr="00036D79" w:rsidRDefault="00B50E0B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2</w:t>
            </w:r>
          </w:p>
        </w:tc>
        <w:tc>
          <w:tcPr>
            <w:tcW w:w="4308" w:type="dxa"/>
          </w:tcPr>
          <w:p w14:paraId="51AC757F" w14:textId="1D370F4E" w:rsidR="00091F76" w:rsidRPr="00036D79" w:rsidRDefault="00B50E0B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Diweddariad yn log y cynllun gweithredu</w:t>
            </w:r>
          </w:p>
        </w:tc>
        <w:tc>
          <w:tcPr>
            <w:tcW w:w="990" w:type="dxa"/>
          </w:tcPr>
          <w:p w14:paraId="51AC7580" w14:textId="5D744847" w:rsidR="00091F76" w:rsidRPr="00036D79" w:rsidRDefault="00B50E0B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KM</w:t>
            </w:r>
          </w:p>
        </w:tc>
        <w:tc>
          <w:tcPr>
            <w:tcW w:w="2309" w:type="dxa"/>
          </w:tcPr>
          <w:p w14:paraId="51AC7581" w14:textId="0652C3F1" w:rsidR="00091F76" w:rsidRPr="00036D79" w:rsidRDefault="00B50E0B" w:rsidP="008F00F4">
            <w:pPr>
              <w:rPr>
                <w:rFonts w:ascii="Arial" w:hAnsi="Arial" w:cs="Arial"/>
                <w:lang w:val="cy-GB"/>
              </w:rPr>
            </w:pPr>
            <w:r w:rsidRPr="00036D79">
              <w:rPr>
                <w:rFonts w:ascii="Arial" w:hAnsi="Arial" w:cs="Arial"/>
                <w:lang w:val="cy-GB"/>
              </w:rPr>
              <w:t>29/06/2023</w:t>
            </w:r>
          </w:p>
        </w:tc>
      </w:tr>
      <w:tr w:rsidR="00091F76" w:rsidRPr="00D12674" w14:paraId="51AC7587" w14:textId="77777777" w:rsidTr="00335FAB">
        <w:tc>
          <w:tcPr>
            <w:tcW w:w="1409" w:type="dxa"/>
          </w:tcPr>
          <w:p w14:paraId="51AC7583" w14:textId="4FC35E5A" w:rsidR="00091F76" w:rsidRPr="00036D79" w:rsidRDefault="00D12674" w:rsidP="008F00F4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3</w:t>
            </w:r>
          </w:p>
        </w:tc>
        <w:tc>
          <w:tcPr>
            <w:tcW w:w="4308" w:type="dxa"/>
          </w:tcPr>
          <w:p w14:paraId="40CEBC3E" w14:textId="77777777" w:rsidR="00D12674" w:rsidRPr="00D12674" w:rsidRDefault="00D12674" w:rsidP="00D1267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Theme="minorBidi" w:hAnsiTheme="minorBidi" w:cstheme="minorBidi"/>
                <w:color w:val="1F1F1F"/>
                <w:lang w:val="cy-GB" w:eastAsia="zh-CN"/>
              </w:rPr>
            </w:pPr>
            <w:r w:rsidRPr="00D12674">
              <w:rPr>
                <w:rFonts w:asciiTheme="minorBidi" w:hAnsiTheme="minorBidi" w:cstheme="minorBidi"/>
                <w:color w:val="1F1F1F"/>
                <w:lang w:val="cy-GB" w:eastAsia="zh-CN"/>
              </w:rPr>
              <w:t>Diweddaru log gweithredu i adlewyrchu Rheoliadau Ailgylchu yn y Gweithle (Cymru)</w:t>
            </w:r>
          </w:p>
          <w:p w14:paraId="51AC7584" w14:textId="77777777" w:rsidR="00091F76" w:rsidRPr="00036D79" w:rsidRDefault="00091F76" w:rsidP="008F00F4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990" w:type="dxa"/>
          </w:tcPr>
          <w:p w14:paraId="51AC7585" w14:textId="35BAEF8F" w:rsidR="00091F76" w:rsidRPr="00036D79" w:rsidRDefault="00D12674" w:rsidP="008F00F4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KLW</w:t>
            </w:r>
          </w:p>
        </w:tc>
        <w:tc>
          <w:tcPr>
            <w:tcW w:w="2309" w:type="dxa"/>
          </w:tcPr>
          <w:p w14:paraId="51AC7586" w14:textId="5A0896C2" w:rsidR="00091F76" w:rsidRPr="00036D79" w:rsidRDefault="00D12674" w:rsidP="008F00F4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06/04/202</w:t>
            </w:r>
            <w:r w:rsidR="00602409">
              <w:rPr>
                <w:rFonts w:ascii="Arial" w:hAnsi="Arial" w:cs="Arial"/>
                <w:lang w:val="cy-GB"/>
              </w:rPr>
              <w:t>4</w:t>
            </w:r>
          </w:p>
        </w:tc>
      </w:tr>
      <w:tr w:rsidR="006B4DC9" w:rsidRPr="00D12674" w14:paraId="12727F09" w14:textId="77777777" w:rsidTr="00335FAB">
        <w:tc>
          <w:tcPr>
            <w:tcW w:w="1409" w:type="dxa"/>
          </w:tcPr>
          <w:p w14:paraId="21D9B611" w14:textId="77777777" w:rsidR="006B4DC9" w:rsidRPr="00036D79" w:rsidRDefault="006B4DC9" w:rsidP="008F00F4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4308" w:type="dxa"/>
          </w:tcPr>
          <w:p w14:paraId="382A77F4" w14:textId="77777777" w:rsidR="006B4DC9" w:rsidRPr="00036D79" w:rsidRDefault="006B4DC9" w:rsidP="008F00F4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990" w:type="dxa"/>
          </w:tcPr>
          <w:p w14:paraId="504893F2" w14:textId="77777777" w:rsidR="006B4DC9" w:rsidRPr="00036D79" w:rsidRDefault="006B4DC9" w:rsidP="008F00F4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2309" w:type="dxa"/>
          </w:tcPr>
          <w:p w14:paraId="0B608F9F" w14:textId="77777777" w:rsidR="006B4DC9" w:rsidRPr="00036D79" w:rsidRDefault="006B4DC9" w:rsidP="008F00F4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3816485D" w14:textId="77777777" w:rsidR="00705E4A" w:rsidRPr="00036D79" w:rsidRDefault="00705E4A" w:rsidP="00290BD5">
      <w:pPr>
        <w:jc w:val="both"/>
        <w:rPr>
          <w:rFonts w:ascii="Arial" w:hAnsi="Arial" w:cs="Arial"/>
          <w:lang w:val="cy-GB"/>
        </w:rPr>
      </w:pPr>
    </w:p>
    <w:p w14:paraId="4BD7F331" w14:textId="77777777" w:rsidR="00B50E0B" w:rsidRPr="00036D79" w:rsidRDefault="00B50E0B" w:rsidP="00290BD5">
      <w:pPr>
        <w:jc w:val="both"/>
        <w:rPr>
          <w:rFonts w:ascii="Arial" w:hAnsi="Arial" w:cs="Arial"/>
          <w:lang w:val="cy-GB"/>
        </w:rPr>
      </w:pPr>
    </w:p>
    <w:p w14:paraId="60024DFC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b/>
          <w:sz w:val="22"/>
          <w:szCs w:val="22"/>
          <w:lang w:val="cy-GB"/>
        </w:rPr>
      </w:pPr>
      <w:r w:rsidRPr="00036D79">
        <w:rPr>
          <w:rFonts w:ascii="Arial" w:hAnsi="Arial" w:cs="Arial"/>
          <w:b/>
          <w:sz w:val="22"/>
          <w:szCs w:val="22"/>
          <w:lang w:val="cy-GB"/>
        </w:rPr>
        <w:t xml:space="preserve">Awduron: </w:t>
      </w:r>
    </w:p>
    <w:p w14:paraId="5376A4FF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b/>
          <w:sz w:val="22"/>
          <w:szCs w:val="22"/>
          <w:lang w:val="cy-GB"/>
        </w:rPr>
      </w:pPr>
    </w:p>
    <w:p w14:paraId="09A4AC6C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b/>
          <w:sz w:val="22"/>
          <w:szCs w:val="22"/>
          <w:lang w:val="cy-GB"/>
        </w:rPr>
      </w:pPr>
      <w:r w:rsidRPr="00036D79">
        <w:rPr>
          <w:rFonts w:ascii="Arial" w:hAnsi="Arial" w:cs="Arial"/>
          <w:b/>
          <w:sz w:val="22"/>
          <w:szCs w:val="22"/>
          <w:lang w:val="cy-GB"/>
        </w:rPr>
        <w:t>Koi Merebark</w:t>
      </w:r>
      <w:r w:rsidRPr="00036D79">
        <w:rPr>
          <w:rFonts w:ascii="Arial" w:hAnsi="Arial" w:cs="Arial"/>
          <w:b/>
          <w:sz w:val="22"/>
          <w:szCs w:val="22"/>
          <w:lang w:val="cy-GB"/>
        </w:rPr>
        <w:tab/>
      </w:r>
      <w:r w:rsidRPr="00036D79">
        <w:rPr>
          <w:rFonts w:ascii="Arial" w:hAnsi="Arial" w:cs="Arial"/>
          <w:b/>
          <w:sz w:val="22"/>
          <w:szCs w:val="22"/>
          <w:lang w:val="cy-GB"/>
        </w:rPr>
        <w:tab/>
        <w:t>Teitl y Swydd: Swyddog Cynaliadwyedd</w:t>
      </w:r>
    </w:p>
    <w:p w14:paraId="0D776049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b/>
          <w:sz w:val="22"/>
          <w:szCs w:val="22"/>
          <w:lang w:val="cy-GB"/>
        </w:rPr>
      </w:pPr>
    </w:p>
    <w:p w14:paraId="37B59B13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036D79">
        <w:rPr>
          <w:rFonts w:ascii="Arial" w:hAnsi="Arial" w:cs="Arial"/>
          <w:b/>
          <w:sz w:val="22"/>
          <w:szCs w:val="22"/>
          <w:lang w:val="cy-GB"/>
        </w:rPr>
        <w:t>Kelly Williams</w:t>
      </w:r>
      <w:r w:rsidRPr="00036D79">
        <w:rPr>
          <w:rFonts w:ascii="Arial" w:hAnsi="Arial" w:cs="Arial"/>
          <w:b/>
          <w:sz w:val="22"/>
          <w:szCs w:val="22"/>
          <w:lang w:val="cy-GB"/>
        </w:rPr>
        <w:tab/>
        <w:t>Teitl y Swydd: Pennaeth Gweithredol Ystadau a Chyfleusterau</w:t>
      </w:r>
    </w:p>
    <w:p w14:paraId="4D0AF77A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</w:p>
    <w:p w14:paraId="38C4D96A" w14:textId="3DF7A5C6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  <w:r w:rsidRPr="00036D79">
        <w:rPr>
          <w:rFonts w:ascii="Arial" w:hAnsi="Arial" w:cs="Arial"/>
          <w:b/>
          <w:sz w:val="22"/>
          <w:szCs w:val="22"/>
          <w:lang w:val="cy-GB"/>
        </w:rPr>
        <w:t>Dyddiad y daw i rym:</w:t>
      </w:r>
      <w:r w:rsidRPr="00036D79">
        <w:rPr>
          <w:rFonts w:ascii="Arial" w:hAnsi="Arial" w:cs="Arial"/>
          <w:sz w:val="22"/>
          <w:szCs w:val="22"/>
          <w:lang w:val="cy-GB"/>
        </w:rPr>
        <w:t xml:space="preserve"> 30/0</w:t>
      </w:r>
      <w:r w:rsidR="00141DA3" w:rsidRPr="00036D79">
        <w:rPr>
          <w:rFonts w:ascii="Arial" w:hAnsi="Arial" w:cs="Arial"/>
          <w:sz w:val="22"/>
          <w:szCs w:val="22"/>
          <w:lang w:val="cy-GB"/>
        </w:rPr>
        <w:t>5</w:t>
      </w:r>
      <w:r w:rsidRPr="00036D79">
        <w:rPr>
          <w:rFonts w:ascii="Arial" w:hAnsi="Arial" w:cs="Arial"/>
          <w:sz w:val="22"/>
          <w:szCs w:val="22"/>
          <w:lang w:val="cy-GB"/>
        </w:rPr>
        <w:t>/2022</w:t>
      </w:r>
    </w:p>
    <w:p w14:paraId="72D58608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</w:p>
    <w:p w14:paraId="0483C889" w14:textId="03B877B4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  <w:r w:rsidRPr="00036D79">
        <w:rPr>
          <w:rFonts w:ascii="Arial" w:hAnsi="Arial" w:cs="Arial"/>
          <w:b/>
          <w:sz w:val="22"/>
          <w:szCs w:val="22"/>
          <w:lang w:val="cy-GB"/>
        </w:rPr>
        <w:t>Dyddiad adolygu:</w:t>
      </w:r>
      <w:r w:rsidRPr="00036D79">
        <w:rPr>
          <w:rFonts w:ascii="Arial" w:hAnsi="Arial" w:cs="Arial"/>
          <w:sz w:val="22"/>
          <w:szCs w:val="22"/>
          <w:lang w:val="cy-GB"/>
        </w:rPr>
        <w:t xml:space="preserve"> 30/06/202</w:t>
      </w:r>
      <w:r w:rsidR="00D12674">
        <w:rPr>
          <w:rFonts w:ascii="Arial" w:hAnsi="Arial" w:cs="Arial"/>
          <w:sz w:val="22"/>
          <w:szCs w:val="22"/>
          <w:lang w:val="cy-GB"/>
        </w:rPr>
        <w:t>5</w:t>
      </w:r>
    </w:p>
    <w:p w14:paraId="4EB0EB56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</w:p>
    <w:p w14:paraId="74412B97" w14:textId="77777777" w:rsidR="00B50E0B" w:rsidRPr="00036D79" w:rsidRDefault="00B50E0B" w:rsidP="00B50E0B">
      <w:pPr>
        <w:spacing w:after="0"/>
        <w:jc w:val="both"/>
        <w:rPr>
          <w:rFonts w:ascii="Arial" w:hAnsi="Arial" w:cs="Arial"/>
          <w:sz w:val="22"/>
          <w:szCs w:val="22"/>
          <w:lang w:val="cy-GB"/>
        </w:rPr>
      </w:pPr>
      <w:r w:rsidRPr="00036D79">
        <w:rPr>
          <w:rFonts w:ascii="Arial" w:hAnsi="Arial" w:cs="Arial"/>
          <w:b/>
          <w:bCs/>
          <w:sz w:val="22"/>
          <w:szCs w:val="22"/>
          <w:lang w:val="cy-GB"/>
        </w:rPr>
        <w:t>I’w gyhoeddi:</w:t>
      </w:r>
      <w:r w:rsidRPr="00036D79">
        <w:rPr>
          <w:rFonts w:ascii="Arial" w:hAnsi="Arial" w:cs="Arial"/>
          <w:sz w:val="22"/>
          <w:szCs w:val="22"/>
          <w:lang w:val="cy-GB"/>
        </w:rPr>
        <w:t xml:space="preserve"> ar wefan Prifysgol Cymru Y Drindod Dewi Sant (PCYDDS) </w:t>
      </w:r>
    </w:p>
    <w:p w14:paraId="397F3433" w14:textId="77777777" w:rsidR="00B50E0B" w:rsidRPr="00036D79" w:rsidRDefault="00B50E0B" w:rsidP="00290BD5">
      <w:pPr>
        <w:jc w:val="both"/>
        <w:rPr>
          <w:rFonts w:ascii="Arial" w:hAnsi="Arial" w:cs="Arial"/>
          <w:lang w:val="cy-GB"/>
        </w:rPr>
      </w:pPr>
    </w:p>
    <w:p w14:paraId="7727F365" w14:textId="40659543" w:rsidR="00DE3E73" w:rsidRPr="00036D79" w:rsidRDefault="00705E4A" w:rsidP="00DE3E73">
      <w:pPr>
        <w:spacing w:after="200" w:line="276" w:lineRule="auto"/>
        <w:rPr>
          <w:rFonts w:ascii="Arial" w:hAnsi="Arial" w:cs="Arial"/>
          <w:color w:val="FFFFFF"/>
          <w:lang w:val="cy-GB"/>
        </w:rPr>
      </w:pPr>
      <w:r w:rsidRPr="00036D79">
        <w:rPr>
          <w:rFonts w:ascii="Arial" w:hAnsi="Arial" w:cs="Arial"/>
          <w:lang w:val="cy-GB"/>
        </w:rPr>
        <w:br w:type="page"/>
      </w:r>
      <w:r w:rsidR="00DE3E73" w:rsidRPr="00036D79">
        <w:rPr>
          <w:rFonts w:ascii="Arial" w:hAnsi="Arial" w:cs="Arial"/>
          <w:lang w:val="cy-GB"/>
        </w:rPr>
        <w:lastRenderedPageBreak/>
        <w:t>Atodiad A</w:t>
      </w:r>
    </w:p>
    <w:p w14:paraId="52B16CD1" w14:textId="77777777" w:rsidR="00DE3E73" w:rsidRPr="00036D79" w:rsidRDefault="00DE3E73" w:rsidP="00DE3E73">
      <w:pPr>
        <w:spacing w:after="200" w:line="276" w:lineRule="auto"/>
        <w:rPr>
          <w:rFonts w:ascii="Arial" w:hAnsi="Arial" w:cs="Arial"/>
          <w:color w:val="FFFFFF"/>
          <w:lang w:val="cy-GB"/>
        </w:rPr>
      </w:pPr>
      <w:r w:rsidRPr="00036D79">
        <w:rPr>
          <w:rFonts w:ascii="Arial" w:hAnsi="Arial" w:cs="Arial"/>
          <w:lang w:val="cy-GB"/>
        </w:rPr>
        <w:t>Cynllun Gweithredu Rheoli Gwastraff</w:t>
      </w:r>
    </w:p>
    <w:p w14:paraId="7BA862F7" w14:textId="77777777" w:rsidR="00DE3E73" w:rsidRPr="00036D79" w:rsidRDefault="00DE3E73" w:rsidP="00DE3E73">
      <w:pPr>
        <w:spacing w:after="200" w:line="276" w:lineRule="auto"/>
        <w:rPr>
          <w:rFonts w:ascii="Arial" w:hAnsi="Arial" w:cs="Arial"/>
          <w:lang w:val="cy-GB"/>
        </w:rPr>
      </w:pPr>
    </w:p>
    <w:p w14:paraId="05E9A428" w14:textId="77777777" w:rsidR="00DE3E73" w:rsidRPr="00036D79" w:rsidRDefault="00DE3E73" w:rsidP="00DE3E73">
      <w:pPr>
        <w:spacing w:after="200" w:line="276" w:lineRule="auto"/>
        <w:rPr>
          <w:rFonts w:ascii="Arial" w:hAnsi="Arial" w:cs="Arial"/>
          <w:color w:val="FFFFFF"/>
          <w:lang w:val="cy-GB"/>
        </w:rPr>
      </w:pPr>
      <w:r w:rsidRPr="00036D79">
        <w:rPr>
          <w:rFonts w:ascii="Arial" w:hAnsi="Arial" w:cs="Arial"/>
          <w:lang w:val="cy-GB"/>
        </w:rPr>
        <w:t>Mae’r cynllun gweithredu yn disgrifio’r gweithgareddau cyfredol ac arfaethedig i’w cynnal yn y brifysgol dros y flwyddyn academaidd i ddod.  Caiff ei adolygu bob blwyddyn, a chaiff cynnydd, gweithgareddau ychwanegol a chyraeddiadau eu hychwanegu.  Bydd y ddogfen ddiwygiedig ar gael yn gyhoeddus trwy dudalen gynaliadwyedd gwefan y brifysgol.</w:t>
      </w:r>
    </w:p>
    <w:p w14:paraId="6F4B40E9" w14:textId="77777777" w:rsidR="00DE3E73" w:rsidRPr="00036D79" w:rsidRDefault="00DE3E73" w:rsidP="00DE3E73">
      <w:pPr>
        <w:spacing w:after="200" w:line="276" w:lineRule="auto"/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E3E73" w:rsidRPr="00036D79" w14:paraId="104017A1" w14:textId="77777777" w:rsidTr="00775E80">
        <w:trPr>
          <w:trHeight w:val="240"/>
        </w:trPr>
        <w:tc>
          <w:tcPr>
            <w:tcW w:w="2254" w:type="dxa"/>
          </w:tcPr>
          <w:p w14:paraId="35061532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Rhaglen</w:t>
            </w:r>
          </w:p>
        </w:tc>
        <w:tc>
          <w:tcPr>
            <w:tcW w:w="2254" w:type="dxa"/>
          </w:tcPr>
          <w:p w14:paraId="4567DE07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Campws</w:t>
            </w:r>
          </w:p>
        </w:tc>
        <w:tc>
          <w:tcPr>
            <w:tcW w:w="2254" w:type="dxa"/>
          </w:tcPr>
          <w:p w14:paraId="3CBD9B98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Dyddiad Targed</w:t>
            </w:r>
          </w:p>
        </w:tc>
        <w:tc>
          <w:tcPr>
            <w:tcW w:w="2254" w:type="dxa"/>
          </w:tcPr>
          <w:p w14:paraId="5106E305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Cynnydd</w:t>
            </w:r>
          </w:p>
        </w:tc>
      </w:tr>
      <w:tr w:rsidR="00DE3E73" w:rsidRPr="00E905E5" w14:paraId="0D6F027C" w14:textId="77777777" w:rsidTr="00775E80">
        <w:tc>
          <w:tcPr>
            <w:tcW w:w="2254" w:type="dxa"/>
          </w:tcPr>
          <w:p w14:paraId="05D722AE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Sero gwastraff i dirlenwi ar gyfer unrhyw ffrwd wastraff sydd â llwybr gwaredu amgen</w:t>
            </w:r>
          </w:p>
        </w:tc>
        <w:tc>
          <w:tcPr>
            <w:tcW w:w="2254" w:type="dxa"/>
          </w:tcPr>
          <w:p w14:paraId="295A209D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01A1F1BE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Yn parhau</w:t>
            </w:r>
          </w:p>
        </w:tc>
        <w:tc>
          <w:tcPr>
            <w:tcW w:w="2254" w:type="dxa"/>
          </w:tcPr>
          <w:p w14:paraId="3CC3BD2C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Yn ei gyflawni</w:t>
            </w:r>
          </w:p>
          <w:p w14:paraId="3C3D0ED6" w14:textId="77777777" w:rsidR="00DE3E73" w:rsidRPr="00036D79" w:rsidRDefault="00DE3E73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Ffrydiau gwastraff cyfredol i dirlenwi: asbestos, gwastraff sgwrio â thywod. </w:t>
            </w:r>
          </w:p>
        </w:tc>
      </w:tr>
      <w:tr w:rsidR="00DE3E73" w:rsidRPr="00036D79" w14:paraId="0DA164B8" w14:textId="77777777" w:rsidTr="00775E80">
        <w:tc>
          <w:tcPr>
            <w:tcW w:w="2254" w:type="dxa"/>
          </w:tcPr>
          <w:p w14:paraId="76BF013F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Gwastraff tirlenwi heb fod yn fwy nag 1% cyfanswm y gwastraff yn ôl pwysau</w:t>
            </w:r>
          </w:p>
        </w:tc>
        <w:tc>
          <w:tcPr>
            <w:tcW w:w="2254" w:type="dxa"/>
          </w:tcPr>
          <w:p w14:paraId="189FC28E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43F76E05" w14:textId="4B96D0E3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Yn parhau, adolygu’n flynyddol ym mis M</w:t>
            </w:r>
            <w:r w:rsidR="00F70BCC" w:rsidRPr="00036D79">
              <w:rPr>
                <w:lang w:val="cy-GB"/>
              </w:rPr>
              <w:t>ed</w:t>
            </w:r>
            <w:r w:rsidRPr="00036D79">
              <w:rPr>
                <w:lang w:val="cy-GB"/>
              </w:rPr>
              <w:t>i</w:t>
            </w:r>
          </w:p>
        </w:tc>
        <w:tc>
          <w:tcPr>
            <w:tcW w:w="2254" w:type="dxa"/>
          </w:tcPr>
          <w:p w14:paraId="064484A5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Cyflawnwyd 0.04% yn 2022</w:t>
            </w:r>
          </w:p>
        </w:tc>
      </w:tr>
      <w:tr w:rsidR="00DE3E73" w:rsidRPr="00E905E5" w14:paraId="529B38F2" w14:textId="77777777" w:rsidTr="00775E80">
        <w:tc>
          <w:tcPr>
            <w:tcW w:w="2254" w:type="dxa"/>
          </w:tcPr>
          <w:p w14:paraId="03A191DB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Adolygu Data Gwastraff ar gyfer gweithgareddau ailgylchu/lleihau a dargedir</w:t>
            </w:r>
          </w:p>
        </w:tc>
        <w:tc>
          <w:tcPr>
            <w:tcW w:w="2254" w:type="dxa"/>
          </w:tcPr>
          <w:p w14:paraId="68653C13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0EBE839D" w14:textId="267C97C1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Yn parhau bob chwe mis</w:t>
            </w:r>
          </w:p>
        </w:tc>
        <w:tc>
          <w:tcPr>
            <w:tcW w:w="2254" w:type="dxa"/>
          </w:tcPr>
          <w:p w14:paraId="3DCBE84A" w14:textId="56D047BF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Dynododd archwiliad Mai 2023 fod 25% o wastraff cyffredinol yn ailgylchadwy</w:t>
            </w:r>
            <w:r w:rsidR="00302A4A" w:rsidRPr="00036D79">
              <w:rPr>
                <w:lang w:val="cy-GB"/>
              </w:rPr>
              <w:t>.</w:t>
            </w:r>
          </w:p>
        </w:tc>
      </w:tr>
      <w:tr w:rsidR="00DE3E73" w:rsidRPr="00E905E5" w14:paraId="34A81CFF" w14:textId="77777777" w:rsidTr="00775E80">
        <w:tc>
          <w:tcPr>
            <w:tcW w:w="2254" w:type="dxa"/>
          </w:tcPr>
          <w:p w14:paraId="27E4827E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Adolygu Trwyddedau Caniatâd a Chludwr Contractwyr Gwastraff</w:t>
            </w:r>
          </w:p>
        </w:tc>
        <w:tc>
          <w:tcPr>
            <w:tcW w:w="2254" w:type="dxa"/>
          </w:tcPr>
          <w:p w14:paraId="046EE8CE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proofErr w:type="spellStart"/>
            <w:r w:rsidRPr="00036D79">
              <w:rPr>
                <w:lang w:val="cy-GB"/>
              </w:rPr>
              <w:t>Amh</w:t>
            </w:r>
            <w:proofErr w:type="spellEnd"/>
          </w:p>
        </w:tc>
        <w:tc>
          <w:tcPr>
            <w:tcW w:w="2254" w:type="dxa"/>
          </w:tcPr>
          <w:p w14:paraId="2DE5CFD3" w14:textId="77777777" w:rsidR="00DE3E73" w:rsidRPr="00036D79" w:rsidRDefault="00DE3E73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Yn parhau bob blwyddyn, mis Gorffennaf </w:t>
            </w:r>
          </w:p>
        </w:tc>
        <w:tc>
          <w:tcPr>
            <w:tcW w:w="2254" w:type="dxa"/>
          </w:tcPr>
          <w:p w14:paraId="646292D7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779734BB" w14:textId="77777777" w:rsidTr="00775E80">
        <w:tc>
          <w:tcPr>
            <w:tcW w:w="2254" w:type="dxa"/>
          </w:tcPr>
          <w:p w14:paraId="306D22C7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Datblygu rhaglen gyfnewid staff TG</w:t>
            </w:r>
          </w:p>
        </w:tc>
        <w:tc>
          <w:tcPr>
            <w:tcW w:w="2254" w:type="dxa"/>
          </w:tcPr>
          <w:p w14:paraId="65DBF259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41ED3A2A" w14:textId="6F3F4275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Awst 202</w:t>
            </w:r>
            <w:r w:rsidR="00F70BCC"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44DD446F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342F0F46" w14:textId="77777777" w:rsidTr="00775E80">
        <w:tc>
          <w:tcPr>
            <w:tcW w:w="2254" w:type="dxa"/>
          </w:tcPr>
          <w:p w14:paraId="7ECEE50A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lastRenderedPageBreak/>
              <w:t>Rhaglen addysg wastraff wythnos y glas i fyfyrwyr.</w:t>
            </w:r>
          </w:p>
        </w:tc>
        <w:tc>
          <w:tcPr>
            <w:tcW w:w="2254" w:type="dxa"/>
          </w:tcPr>
          <w:p w14:paraId="62359B41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3D91F8BC" w14:textId="487AE400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Awst 202</w:t>
            </w:r>
            <w:r w:rsidR="00F70BCC"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24002242" w14:textId="32FF4BDD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Cwblhawyd 2022</w:t>
            </w:r>
          </w:p>
        </w:tc>
      </w:tr>
      <w:tr w:rsidR="00DE3E73" w:rsidRPr="00E905E5" w14:paraId="241D9A0D" w14:textId="77777777" w:rsidTr="00775E80">
        <w:tc>
          <w:tcPr>
            <w:tcW w:w="2254" w:type="dxa"/>
          </w:tcPr>
          <w:p w14:paraId="0C69CD58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Adolygu dichonoldeb y rhaglen ailgylchu cwpanau </w:t>
            </w:r>
            <w:proofErr w:type="spellStart"/>
            <w:r w:rsidRPr="00036D79">
              <w:rPr>
                <w:lang w:val="cy-GB"/>
              </w:rPr>
              <w:t>untro</w:t>
            </w:r>
            <w:proofErr w:type="spellEnd"/>
          </w:p>
        </w:tc>
        <w:tc>
          <w:tcPr>
            <w:tcW w:w="2254" w:type="dxa"/>
          </w:tcPr>
          <w:p w14:paraId="51F7656F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Treial Caerfyrddin</w:t>
            </w:r>
          </w:p>
          <w:p w14:paraId="1AFB4392" w14:textId="1A87FB5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Os </w:t>
            </w:r>
            <w:r w:rsidR="00302A4A" w:rsidRPr="00036D79">
              <w:rPr>
                <w:lang w:val="cy-GB"/>
              </w:rPr>
              <w:t>ydy’</w:t>
            </w:r>
            <w:r w:rsidRPr="00036D79">
              <w:rPr>
                <w:lang w:val="cy-GB"/>
              </w:rPr>
              <w:t>n llwyddiannus, pob un</w:t>
            </w:r>
          </w:p>
        </w:tc>
        <w:tc>
          <w:tcPr>
            <w:tcW w:w="2254" w:type="dxa"/>
          </w:tcPr>
          <w:p w14:paraId="345BEF43" w14:textId="556835F9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Medi</w:t>
            </w:r>
            <w:r w:rsidR="00DE3E73" w:rsidRPr="00036D79">
              <w:rPr>
                <w:lang w:val="cy-GB"/>
              </w:rPr>
              <w:t xml:space="preserve"> 202</w:t>
            </w:r>
            <w:r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45F6B229" w14:textId="744B3AE0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Wedi gwneud cais am grant ar gyfer prosiect</w:t>
            </w:r>
          </w:p>
        </w:tc>
      </w:tr>
      <w:tr w:rsidR="00DE3E73" w:rsidRPr="00036D79" w14:paraId="12380164" w14:textId="77777777" w:rsidTr="00775E80">
        <w:tc>
          <w:tcPr>
            <w:tcW w:w="2254" w:type="dxa"/>
          </w:tcPr>
          <w:p w14:paraId="1EAB9F52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Datblygu cynllun cymell cwpanau </w:t>
            </w:r>
            <w:proofErr w:type="spellStart"/>
            <w:r w:rsidRPr="00036D79">
              <w:rPr>
                <w:lang w:val="cy-GB"/>
              </w:rPr>
              <w:t>amldro</w:t>
            </w:r>
            <w:proofErr w:type="spellEnd"/>
            <w:r w:rsidRPr="00036D79">
              <w:rPr>
                <w:lang w:val="cy-GB"/>
              </w:rPr>
              <w:t xml:space="preserve"> ar gyfer arlwyo</w:t>
            </w:r>
          </w:p>
        </w:tc>
        <w:tc>
          <w:tcPr>
            <w:tcW w:w="2254" w:type="dxa"/>
          </w:tcPr>
          <w:p w14:paraId="390BC1EA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131AFF88" w14:textId="793249A7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Gorffennaf </w:t>
            </w:r>
            <w:r w:rsidR="00DE3E73" w:rsidRPr="00036D79">
              <w:rPr>
                <w:lang w:val="cy-GB"/>
              </w:rPr>
              <w:t>202</w:t>
            </w:r>
            <w:r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0DC9CFDD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644AAEB0" w14:textId="77777777" w:rsidTr="00775E80">
        <w:tc>
          <w:tcPr>
            <w:tcW w:w="2254" w:type="dxa"/>
          </w:tcPr>
          <w:p w14:paraId="099A2456" w14:textId="3EE1271A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Lleihau’r defnydd o bapur. Pan fo rhaid defnyddio papur, defnyddio papur wedi’i ailgylchu’n unig</w:t>
            </w:r>
            <w:r w:rsidR="00DE3E73" w:rsidRPr="00036D79">
              <w:rPr>
                <w:lang w:val="cy-GB"/>
              </w:rPr>
              <w:t>.</w:t>
            </w:r>
          </w:p>
        </w:tc>
        <w:tc>
          <w:tcPr>
            <w:tcW w:w="2254" w:type="dxa"/>
          </w:tcPr>
          <w:p w14:paraId="7970A3E5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714C9248" w14:textId="02924FFD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Hydref</w:t>
            </w:r>
            <w:r w:rsidR="00DE3E73" w:rsidRPr="00036D79">
              <w:rPr>
                <w:lang w:val="cy-GB"/>
              </w:rPr>
              <w:t xml:space="preserve"> 2023</w:t>
            </w:r>
          </w:p>
        </w:tc>
        <w:tc>
          <w:tcPr>
            <w:tcW w:w="2254" w:type="dxa"/>
          </w:tcPr>
          <w:p w14:paraId="2194CB5F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E905E5" w14:paraId="3E69AE56" w14:textId="77777777" w:rsidTr="00775E80">
        <w:tc>
          <w:tcPr>
            <w:tcW w:w="2254" w:type="dxa"/>
          </w:tcPr>
          <w:p w14:paraId="201C721A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Archwilio biniau ac adolygu lleihad wedi’i dargedu mewn argaeledd biniau Gwastraff Cyffredinol</w:t>
            </w:r>
          </w:p>
        </w:tc>
        <w:tc>
          <w:tcPr>
            <w:tcW w:w="2254" w:type="dxa"/>
          </w:tcPr>
          <w:p w14:paraId="7E5212F4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Llambed</w:t>
            </w:r>
          </w:p>
        </w:tc>
        <w:tc>
          <w:tcPr>
            <w:tcW w:w="2254" w:type="dxa"/>
          </w:tcPr>
          <w:p w14:paraId="2DAE0DBB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Archwiliad Mehefin 2022</w:t>
            </w:r>
          </w:p>
          <w:p w14:paraId="095198C7" w14:textId="58A62A38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Lleiha</w:t>
            </w:r>
            <w:r w:rsidR="00F70BCC" w:rsidRPr="00036D79">
              <w:rPr>
                <w:lang w:val="cy-GB"/>
              </w:rPr>
              <w:t>d</w:t>
            </w:r>
            <w:r w:rsidRPr="00036D79">
              <w:rPr>
                <w:lang w:val="cy-GB"/>
              </w:rPr>
              <w:t xml:space="preserve"> Awst 2022</w:t>
            </w:r>
          </w:p>
        </w:tc>
        <w:tc>
          <w:tcPr>
            <w:tcW w:w="2254" w:type="dxa"/>
          </w:tcPr>
          <w:p w14:paraId="1A5EB59B" w14:textId="399778CB" w:rsidR="00DE3E73" w:rsidRPr="00036D79" w:rsidRDefault="00DE3E73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Nododd yr archwiliad </w:t>
            </w:r>
            <w:r w:rsidR="00F70BCC" w:rsidRPr="00036D79">
              <w:rPr>
                <w:lang w:val="cy-GB"/>
              </w:rPr>
              <w:t>f</w:t>
            </w:r>
            <w:r w:rsidRPr="00036D79">
              <w:rPr>
                <w:lang w:val="cy-GB"/>
              </w:rPr>
              <w:t xml:space="preserve">od 30% o finiau Gwastraff Cyffredinol </w:t>
            </w:r>
            <w:r w:rsidR="00F70BCC" w:rsidRPr="00036D79">
              <w:rPr>
                <w:lang w:val="cy-GB"/>
              </w:rPr>
              <w:t xml:space="preserve">i’w </w:t>
            </w:r>
            <w:r w:rsidRPr="00036D79">
              <w:rPr>
                <w:lang w:val="cy-GB"/>
              </w:rPr>
              <w:t xml:space="preserve">cyfnewid am finiau ailgylchu cymysg. </w:t>
            </w:r>
          </w:p>
        </w:tc>
      </w:tr>
      <w:tr w:rsidR="00DE3E73" w:rsidRPr="00036D79" w14:paraId="3D653927" w14:textId="77777777" w:rsidTr="00775E80">
        <w:tc>
          <w:tcPr>
            <w:tcW w:w="2254" w:type="dxa"/>
          </w:tcPr>
          <w:p w14:paraId="7751E777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Ymgyrch ailgylchu wedi’i dargedu ar gyfer myfyrwyr</w:t>
            </w:r>
          </w:p>
        </w:tc>
        <w:tc>
          <w:tcPr>
            <w:tcW w:w="2254" w:type="dxa"/>
          </w:tcPr>
          <w:p w14:paraId="1C29B259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un, wedi’i dargedu’n seiliedig ar ddata gwastraff</w:t>
            </w:r>
          </w:p>
        </w:tc>
        <w:tc>
          <w:tcPr>
            <w:tcW w:w="2254" w:type="dxa"/>
          </w:tcPr>
          <w:p w14:paraId="06ABCC63" w14:textId="6E6024C3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Medi</w:t>
            </w:r>
            <w:r w:rsidR="00DE3E73" w:rsidRPr="00036D79">
              <w:rPr>
                <w:lang w:val="cy-GB"/>
              </w:rPr>
              <w:t xml:space="preserve"> 202</w:t>
            </w:r>
            <w:r w:rsidRPr="00036D79">
              <w:rPr>
                <w:lang w:val="cy-GB"/>
              </w:rPr>
              <w:t>3</w:t>
            </w:r>
          </w:p>
          <w:p w14:paraId="07CCB375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Yn parhau</w:t>
            </w:r>
          </w:p>
        </w:tc>
        <w:tc>
          <w:tcPr>
            <w:tcW w:w="2254" w:type="dxa"/>
          </w:tcPr>
          <w:p w14:paraId="530D398A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2747C314" w14:textId="77777777" w:rsidTr="00775E80">
        <w:tc>
          <w:tcPr>
            <w:tcW w:w="2254" w:type="dxa"/>
          </w:tcPr>
          <w:p w14:paraId="6F4E54B9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Datblygu cerdyn/tabl sgôr ailgylchu llety misol</w:t>
            </w:r>
          </w:p>
        </w:tc>
        <w:tc>
          <w:tcPr>
            <w:tcW w:w="2254" w:type="dxa"/>
          </w:tcPr>
          <w:p w14:paraId="2B1528F5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Caerfyrddin</w:t>
            </w:r>
          </w:p>
        </w:tc>
        <w:tc>
          <w:tcPr>
            <w:tcW w:w="2254" w:type="dxa"/>
          </w:tcPr>
          <w:p w14:paraId="65D0FA45" w14:textId="5E6B7BB7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Awst</w:t>
            </w:r>
            <w:r w:rsidR="00DE3E73" w:rsidRPr="00036D79">
              <w:rPr>
                <w:lang w:val="cy-GB"/>
              </w:rPr>
              <w:t xml:space="preserve"> 202</w:t>
            </w:r>
            <w:r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1D1E1CE8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30F1D42E" w14:textId="77777777" w:rsidTr="00775E80">
        <w:tc>
          <w:tcPr>
            <w:tcW w:w="2254" w:type="dxa"/>
          </w:tcPr>
          <w:p w14:paraId="0713A518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Datblygu cynllun gwerthu ar wastraff arlwyo mewnol (rhy dda i fynd)</w:t>
            </w:r>
          </w:p>
        </w:tc>
        <w:tc>
          <w:tcPr>
            <w:tcW w:w="2254" w:type="dxa"/>
          </w:tcPr>
          <w:p w14:paraId="17B1407E" w14:textId="77777777" w:rsidR="00DE3E73" w:rsidRPr="00036D79" w:rsidRDefault="00DE3E73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Treialu yng Nghaerfyrddin, </w:t>
            </w:r>
          </w:p>
          <w:p w14:paraId="0603F326" w14:textId="0B80EACC" w:rsidR="00DE3E73" w:rsidRPr="00036D79" w:rsidRDefault="00302A4A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</w:t>
            </w:r>
            <w:r w:rsidR="00DE3E73" w:rsidRPr="00036D79">
              <w:rPr>
                <w:lang w:val="cy-GB"/>
              </w:rPr>
              <w:t xml:space="preserve"> </w:t>
            </w:r>
            <w:r w:rsidRPr="00036D79">
              <w:rPr>
                <w:lang w:val="cy-GB"/>
              </w:rPr>
              <w:t>m</w:t>
            </w:r>
            <w:r w:rsidR="00DE3E73" w:rsidRPr="00036D79">
              <w:rPr>
                <w:lang w:val="cy-GB"/>
              </w:rPr>
              <w:t>an arlwyo</w:t>
            </w:r>
          </w:p>
        </w:tc>
        <w:tc>
          <w:tcPr>
            <w:tcW w:w="2254" w:type="dxa"/>
          </w:tcPr>
          <w:p w14:paraId="6093B652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Rhagfyr 2022</w:t>
            </w:r>
          </w:p>
          <w:p w14:paraId="1DC64680" w14:textId="7FBCEF0C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Tachwedd</w:t>
            </w:r>
            <w:r w:rsidR="00DE3E73" w:rsidRPr="00036D79">
              <w:rPr>
                <w:lang w:val="cy-GB"/>
              </w:rPr>
              <w:t xml:space="preserve"> 2023</w:t>
            </w:r>
          </w:p>
        </w:tc>
        <w:tc>
          <w:tcPr>
            <w:tcW w:w="2254" w:type="dxa"/>
          </w:tcPr>
          <w:p w14:paraId="5A8B66C1" w14:textId="09D147FC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Wedi’i gwblhau </w:t>
            </w:r>
          </w:p>
        </w:tc>
      </w:tr>
      <w:tr w:rsidR="00DE3E73" w:rsidRPr="00036D79" w14:paraId="21F2067D" w14:textId="77777777" w:rsidTr="00775E80">
        <w:tc>
          <w:tcPr>
            <w:tcW w:w="2254" w:type="dxa"/>
          </w:tcPr>
          <w:p w14:paraId="4865A8ED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Datblygu cofrestr ailddefnyddio gwastraff i gofnodi’r </w:t>
            </w:r>
            <w:r w:rsidRPr="00036D79">
              <w:rPr>
                <w:lang w:val="cy-GB"/>
              </w:rPr>
              <w:lastRenderedPageBreak/>
              <w:t>gwastraff a ddargyfeirir.</w:t>
            </w:r>
          </w:p>
        </w:tc>
        <w:tc>
          <w:tcPr>
            <w:tcW w:w="2254" w:type="dxa"/>
          </w:tcPr>
          <w:p w14:paraId="7F0E591F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lastRenderedPageBreak/>
              <w:t>Pob un</w:t>
            </w:r>
          </w:p>
        </w:tc>
        <w:tc>
          <w:tcPr>
            <w:tcW w:w="2254" w:type="dxa"/>
          </w:tcPr>
          <w:p w14:paraId="647DEFF9" w14:textId="2CBCAFD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Medi 202</w:t>
            </w:r>
            <w:r w:rsidR="00F70BCC"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4E6C0B15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  <w:tr w:rsidR="00DE3E73" w:rsidRPr="00036D79" w14:paraId="319580F6" w14:textId="77777777" w:rsidTr="00775E80">
        <w:tc>
          <w:tcPr>
            <w:tcW w:w="2254" w:type="dxa"/>
          </w:tcPr>
          <w:p w14:paraId="5CEFA56D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Ymgyrch addysg ynghylch y defnydd cywir o finiau.</w:t>
            </w:r>
          </w:p>
        </w:tc>
        <w:tc>
          <w:tcPr>
            <w:tcW w:w="2254" w:type="dxa"/>
          </w:tcPr>
          <w:p w14:paraId="70AA3364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 un</w:t>
            </w:r>
          </w:p>
        </w:tc>
        <w:tc>
          <w:tcPr>
            <w:tcW w:w="2254" w:type="dxa"/>
          </w:tcPr>
          <w:p w14:paraId="4C8279A4" w14:textId="27EA9B0C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Awst 202</w:t>
            </w:r>
            <w:r w:rsidR="00F70BCC" w:rsidRPr="00036D79">
              <w:rPr>
                <w:lang w:val="cy-GB"/>
              </w:rPr>
              <w:t>3</w:t>
            </w:r>
          </w:p>
        </w:tc>
        <w:tc>
          <w:tcPr>
            <w:tcW w:w="2254" w:type="dxa"/>
          </w:tcPr>
          <w:p w14:paraId="44815B39" w14:textId="4BFD4768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Wedi’i gwblhau 2022</w:t>
            </w:r>
          </w:p>
        </w:tc>
      </w:tr>
      <w:tr w:rsidR="00DE3E73" w:rsidRPr="00E905E5" w14:paraId="3A3B85DE" w14:textId="77777777" w:rsidTr="00775E80">
        <w:tc>
          <w:tcPr>
            <w:tcW w:w="2254" w:type="dxa"/>
          </w:tcPr>
          <w:p w14:paraId="4F811C62" w14:textId="5BE2E725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Ymgyrch addysg ynghylch cynwysyddion gwastraff y gellir eu compostio mewn </w:t>
            </w:r>
            <w:r w:rsidR="00302A4A" w:rsidRPr="00036D79">
              <w:rPr>
                <w:lang w:val="cy-GB"/>
              </w:rPr>
              <w:t>mannau</w:t>
            </w:r>
            <w:r w:rsidRPr="00036D79">
              <w:rPr>
                <w:lang w:val="cy-GB"/>
              </w:rPr>
              <w:t xml:space="preserve"> arlwyo.</w:t>
            </w:r>
          </w:p>
        </w:tc>
        <w:tc>
          <w:tcPr>
            <w:tcW w:w="2254" w:type="dxa"/>
          </w:tcPr>
          <w:p w14:paraId="272AAC3A" w14:textId="7770F8C1" w:rsidR="00DE3E73" w:rsidRPr="00036D79" w:rsidRDefault="00302A4A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Pob</w:t>
            </w:r>
            <w:r w:rsidR="00DE3E73" w:rsidRPr="00036D79">
              <w:rPr>
                <w:lang w:val="cy-GB"/>
              </w:rPr>
              <w:t xml:space="preserve"> </w:t>
            </w:r>
            <w:r w:rsidRPr="00036D79">
              <w:rPr>
                <w:lang w:val="cy-GB"/>
              </w:rPr>
              <w:t>m</w:t>
            </w:r>
            <w:r w:rsidR="00DE3E73" w:rsidRPr="00036D79">
              <w:rPr>
                <w:lang w:val="cy-GB"/>
              </w:rPr>
              <w:t>an arlwyo</w:t>
            </w:r>
          </w:p>
        </w:tc>
        <w:tc>
          <w:tcPr>
            <w:tcW w:w="2254" w:type="dxa"/>
          </w:tcPr>
          <w:p w14:paraId="2B1DF1A2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Awst 2022</w:t>
            </w:r>
          </w:p>
        </w:tc>
        <w:tc>
          <w:tcPr>
            <w:tcW w:w="2254" w:type="dxa"/>
          </w:tcPr>
          <w:p w14:paraId="36CB8F0C" w14:textId="3F49479E" w:rsidR="00DE3E73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Wedi’i gwblhau, ymgyrch posteri’n parhau </w:t>
            </w:r>
          </w:p>
        </w:tc>
      </w:tr>
      <w:tr w:rsidR="00DE3E73" w:rsidRPr="00E905E5" w14:paraId="23CE356E" w14:textId="77777777" w:rsidTr="00775E80">
        <w:tc>
          <w:tcPr>
            <w:tcW w:w="2254" w:type="dxa"/>
          </w:tcPr>
          <w:p w14:paraId="188B6C91" w14:textId="005844B5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 xml:space="preserve">Sefydlu cyfleuster compostio ar gyfer gwastraff gardd </w:t>
            </w:r>
            <w:r w:rsidR="00302A4A" w:rsidRPr="00036D79">
              <w:rPr>
                <w:lang w:val="cy-GB"/>
              </w:rPr>
              <w:t>y tiroedd.</w:t>
            </w:r>
          </w:p>
        </w:tc>
        <w:tc>
          <w:tcPr>
            <w:tcW w:w="2254" w:type="dxa"/>
          </w:tcPr>
          <w:p w14:paraId="37D0C520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Llambed</w:t>
            </w:r>
          </w:p>
          <w:p w14:paraId="5F273D48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Caerfyrddin</w:t>
            </w:r>
          </w:p>
        </w:tc>
        <w:tc>
          <w:tcPr>
            <w:tcW w:w="2254" w:type="dxa"/>
          </w:tcPr>
          <w:p w14:paraId="7F66D921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Mawrth 2022</w:t>
            </w:r>
          </w:p>
          <w:p w14:paraId="27A4CF5C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Gorffennaf 2023</w:t>
            </w:r>
          </w:p>
        </w:tc>
        <w:tc>
          <w:tcPr>
            <w:tcW w:w="2254" w:type="dxa"/>
          </w:tcPr>
          <w:p w14:paraId="7148555F" w14:textId="77777777" w:rsidR="00F70BCC" w:rsidRPr="00036D79" w:rsidRDefault="00DE3E73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>Wedi’i sefydlu</w:t>
            </w:r>
          </w:p>
          <w:p w14:paraId="78B3C65F" w14:textId="300F21AF" w:rsidR="00F70BCC" w:rsidRPr="00036D79" w:rsidRDefault="00F70BCC" w:rsidP="00775E80">
            <w:pPr>
              <w:rPr>
                <w:lang w:val="cy-GB"/>
              </w:rPr>
            </w:pPr>
            <w:r w:rsidRPr="00036D79">
              <w:rPr>
                <w:lang w:val="cy-GB"/>
              </w:rPr>
              <w:t xml:space="preserve">Wedi’i atal oherwydd addasrwydd y tir </w:t>
            </w:r>
          </w:p>
        </w:tc>
      </w:tr>
      <w:tr w:rsidR="00DE3E73" w:rsidRPr="00036D79" w14:paraId="685AF2C8" w14:textId="77777777" w:rsidTr="00775E80">
        <w:tc>
          <w:tcPr>
            <w:tcW w:w="2254" w:type="dxa"/>
          </w:tcPr>
          <w:p w14:paraId="38E48DCF" w14:textId="4BE79105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rFonts w:ascii="Calibri" w:eastAsiaTheme="minorEastAsia" w:hAnsi="Calibri" w:cs="Calibri"/>
                <w:lang w:val="cy-GB" w:eastAsia="zh-CN"/>
              </w:rPr>
              <w:t xml:space="preserve">Archwilio cylch bywyd deunydd </w:t>
            </w:r>
            <w:r w:rsidR="00302A4A" w:rsidRPr="00036D79">
              <w:rPr>
                <w:rFonts w:ascii="Calibri" w:eastAsiaTheme="minorEastAsia" w:hAnsi="Calibri" w:cs="Calibri"/>
                <w:lang w:val="cy-GB" w:eastAsia="zh-CN"/>
              </w:rPr>
              <w:t>ailgylchadwy</w:t>
            </w:r>
            <w:r w:rsidRPr="00036D79">
              <w:rPr>
                <w:rFonts w:ascii="Calibri" w:eastAsiaTheme="minorEastAsia" w:hAnsi="Calibri" w:cs="Calibri"/>
                <w:lang w:val="cy-GB" w:eastAsia="zh-CN"/>
              </w:rPr>
              <w:t xml:space="preserve"> i lawr y gadwyn trwy gontractwr gwastraff</w:t>
            </w:r>
          </w:p>
        </w:tc>
        <w:tc>
          <w:tcPr>
            <w:tcW w:w="2254" w:type="dxa"/>
          </w:tcPr>
          <w:p w14:paraId="332117AA" w14:textId="77777777" w:rsidR="00DE3E73" w:rsidRPr="00036D79" w:rsidRDefault="00DE3E73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Oddi ar y safle</w:t>
            </w:r>
          </w:p>
        </w:tc>
        <w:tc>
          <w:tcPr>
            <w:tcW w:w="2254" w:type="dxa"/>
          </w:tcPr>
          <w:p w14:paraId="1795A9F4" w14:textId="262C47F7" w:rsidR="00DE3E73" w:rsidRPr="00036D79" w:rsidRDefault="00F70BCC" w:rsidP="00775E80">
            <w:pPr>
              <w:rPr>
                <w:color w:val="FFFFFF"/>
                <w:lang w:val="cy-GB"/>
              </w:rPr>
            </w:pPr>
            <w:r w:rsidRPr="00036D79">
              <w:rPr>
                <w:lang w:val="cy-GB"/>
              </w:rPr>
              <w:t>Rhagfyr</w:t>
            </w:r>
            <w:r w:rsidR="00DE3E73" w:rsidRPr="00036D79">
              <w:rPr>
                <w:lang w:val="cy-GB"/>
              </w:rPr>
              <w:t xml:space="preserve"> 2023</w:t>
            </w:r>
          </w:p>
        </w:tc>
        <w:tc>
          <w:tcPr>
            <w:tcW w:w="2254" w:type="dxa"/>
          </w:tcPr>
          <w:p w14:paraId="63A5BD45" w14:textId="77777777" w:rsidR="00DE3E73" w:rsidRPr="00036D79" w:rsidRDefault="00DE3E73" w:rsidP="00775E80">
            <w:pPr>
              <w:rPr>
                <w:lang w:val="cy-GB"/>
              </w:rPr>
            </w:pPr>
          </w:p>
        </w:tc>
      </w:tr>
    </w:tbl>
    <w:tbl>
      <w:tblPr>
        <w:tblStyle w:val="GridTabl1"/>
        <w:tblW w:w="0" w:type="auto"/>
        <w:tblLayout w:type="fixed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F1E63" w:rsidRPr="00E905E5" w14:paraId="55345927" w14:textId="77777777" w:rsidTr="00EB0926">
        <w:tc>
          <w:tcPr>
            <w:tcW w:w="2254" w:type="dxa"/>
          </w:tcPr>
          <w:p w14:paraId="5B6C4C9B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Gosod biniau newydd mewn ardaloedd arlwyo i annog dal ffrydiau gwastraff ailgylchadwy’n fwy effeithiol.</w:t>
            </w:r>
          </w:p>
        </w:tc>
        <w:tc>
          <w:tcPr>
            <w:tcW w:w="2254" w:type="dxa"/>
          </w:tcPr>
          <w:p w14:paraId="64C3B983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Pob un </w:t>
            </w:r>
          </w:p>
        </w:tc>
        <w:tc>
          <w:tcPr>
            <w:tcW w:w="2254" w:type="dxa"/>
          </w:tcPr>
          <w:p w14:paraId="43B0C350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  <w:p w14:paraId="6F419D0A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  <w:p w14:paraId="433285B0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  <w:p w14:paraId="043F90E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</w:tc>
        <w:tc>
          <w:tcPr>
            <w:tcW w:w="2254" w:type="dxa"/>
          </w:tcPr>
          <w:p w14:paraId="15A77B5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Mae canlyniadau cynnar yn dangos bod y defnydd o’r holl ffrydiau gwastraff yn uchel.   Treial ym mis Awst ar gyfer newid yn neddfwriaeth Cymru yn Ebrill 2024.</w:t>
            </w:r>
          </w:p>
        </w:tc>
      </w:tr>
      <w:tr w:rsidR="004F1E63" w:rsidRPr="00E905E5" w14:paraId="5D099A76" w14:textId="77777777" w:rsidTr="00EB0926">
        <w:tc>
          <w:tcPr>
            <w:tcW w:w="2254" w:type="dxa"/>
          </w:tcPr>
          <w:p w14:paraId="544D1A1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Adolygu’r llwybrau gwaredu sydd ar gael am ffrydiau gwastraff tirlenwi</w:t>
            </w:r>
          </w:p>
        </w:tc>
        <w:tc>
          <w:tcPr>
            <w:tcW w:w="2254" w:type="dxa"/>
          </w:tcPr>
          <w:p w14:paraId="2CEFA86C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Blynyddol</w:t>
            </w:r>
          </w:p>
        </w:tc>
        <w:tc>
          <w:tcPr>
            <w:tcW w:w="2254" w:type="dxa"/>
          </w:tcPr>
          <w:p w14:paraId="011D0191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Yn parhau </w:t>
            </w:r>
          </w:p>
          <w:p w14:paraId="50D1D258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Adolygiad blynyddol mis Rhagfyr</w:t>
            </w:r>
          </w:p>
        </w:tc>
        <w:tc>
          <w:tcPr>
            <w:tcW w:w="2254" w:type="dxa"/>
          </w:tcPr>
          <w:p w14:paraId="1C7F5C6E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Wedi canfod llwybr ailgylchu dichonadwy am lenni asbestos </w:t>
            </w:r>
          </w:p>
        </w:tc>
      </w:tr>
      <w:tr w:rsidR="004F1E63" w:rsidRPr="004F1E63" w14:paraId="7655B5E8" w14:textId="77777777" w:rsidTr="00EB0926">
        <w:tc>
          <w:tcPr>
            <w:tcW w:w="2254" w:type="dxa"/>
          </w:tcPr>
          <w:p w14:paraId="54778B0A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Lleihau dibyniaeth adrannau ar </w:t>
            </w:r>
            <w:proofErr w:type="spellStart"/>
            <w:r w:rsidRPr="004F1E63">
              <w:rPr>
                <w:rFonts w:ascii="Calibri" w:hAnsi="Calibri"/>
                <w:lang w:val="cy-GB"/>
              </w:rPr>
              <w:t>sgipiau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 Gwastraff </w:t>
            </w:r>
            <w:r w:rsidRPr="004F1E63">
              <w:rPr>
                <w:rFonts w:ascii="Calibri" w:hAnsi="Calibri"/>
                <w:lang w:val="cy-GB"/>
              </w:rPr>
              <w:lastRenderedPageBreak/>
              <w:t xml:space="preserve">cyffredinol drwy godi tâl tuedd ariannol ar wastraff cyffredinol </w:t>
            </w:r>
          </w:p>
        </w:tc>
        <w:tc>
          <w:tcPr>
            <w:tcW w:w="2254" w:type="dxa"/>
          </w:tcPr>
          <w:p w14:paraId="091DE73D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lastRenderedPageBreak/>
              <w:t>Pob un</w:t>
            </w:r>
          </w:p>
        </w:tc>
        <w:tc>
          <w:tcPr>
            <w:tcW w:w="2254" w:type="dxa"/>
          </w:tcPr>
          <w:p w14:paraId="5B3CB22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Mawrth 2023</w:t>
            </w:r>
          </w:p>
        </w:tc>
        <w:tc>
          <w:tcPr>
            <w:tcW w:w="2254" w:type="dxa"/>
          </w:tcPr>
          <w:p w14:paraId="428B5557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Gohiriwyd tan Awst 2023</w:t>
            </w:r>
          </w:p>
        </w:tc>
      </w:tr>
      <w:tr w:rsidR="004F1E63" w:rsidRPr="00E905E5" w14:paraId="0B50396B" w14:textId="77777777" w:rsidTr="00EB0926">
        <w:tc>
          <w:tcPr>
            <w:tcW w:w="2254" w:type="dxa"/>
          </w:tcPr>
          <w:p w14:paraId="5130742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Archwiliadau o </w:t>
            </w:r>
            <w:proofErr w:type="spellStart"/>
            <w:r w:rsidRPr="004F1E63">
              <w:rPr>
                <w:rFonts w:ascii="Calibri" w:hAnsi="Calibri"/>
                <w:lang w:val="cy-GB"/>
              </w:rPr>
              <w:t>sgipiau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 i sicrhau cydymffurfio â ffrydiau gwastraff. </w:t>
            </w:r>
          </w:p>
        </w:tc>
        <w:tc>
          <w:tcPr>
            <w:tcW w:w="2254" w:type="dxa"/>
          </w:tcPr>
          <w:p w14:paraId="4AE5B598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69745A7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Yn parhau bob 6 mis</w:t>
            </w:r>
          </w:p>
          <w:p w14:paraId="2FC0582F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Ad-</w:t>
            </w:r>
            <w:proofErr w:type="spellStart"/>
            <w:r w:rsidRPr="004F1E63">
              <w:rPr>
                <w:rFonts w:ascii="Calibri" w:hAnsi="Calibri"/>
                <w:lang w:val="cy-GB"/>
              </w:rPr>
              <w:t>hoc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 yn ôl galw uchel</w:t>
            </w:r>
          </w:p>
        </w:tc>
        <w:tc>
          <w:tcPr>
            <w:tcW w:w="2254" w:type="dxa"/>
          </w:tcPr>
          <w:p w14:paraId="0103D6B3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Yn parhau, cyflwyno </w:t>
            </w:r>
            <w:proofErr w:type="spellStart"/>
            <w:r w:rsidRPr="004F1E63">
              <w:rPr>
                <w:rFonts w:ascii="Calibri" w:hAnsi="Calibri"/>
                <w:lang w:val="cy-GB"/>
              </w:rPr>
              <w:t>sgipiau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 wedi’u hamgáu i leihau defnydd ar gyfer tipio anghyfreithlon.</w:t>
            </w:r>
          </w:p>
        </w:tc>
      </w:tr>
      <w:tr w:rsidR="004F1E63" w:rsidRPr="004F1E63" w14:paraId="78CA1577" w14:textId="77777777" w:rsidTr="00EB0926">
        <w:tc>
          <w:tcPr>
            <w:tcW w:w="2254" w:type="dxa"/>
          </w:tcPr>
          <w:p w14:paraId="1FB76DAE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Sicrhau bod contractwyr yn dilyn y polisi gwastraff gydag archwiliadau biniau a rhestr euogfarnau CNC. </w:t>
            </w:r>
          </w:p>
        </w:tc>
        <w:tc>
          <w:tcPr>
            <w:tcW w:w="2254" w:type="dxa"/>
          </w:tcPr>
          <w:p w14:paraId="5AF766D7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60313842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Yn parhau</w:t>
            </w:r>
          </w:p>
        </w:tc>
        <w:tc>
          <w:tcPr>
            <w:tcW w:w="2254" w:type="dxa"/>
          </w:tcPr>
          <w:p w14:paraId="5B481E95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</w:tc>
      </w:tr>
      <w:tr w:rsidR="004F1E63" w:rsidRPr="004F1E63" w14:paraId="3E86D606" w14:textId="77777777" w:rsidTr="00EB0926">
        <w:tc>
          <w:tcPr>
            <w:tcW w:w="2254" w:type="dxa"/>
          </w:tcPr>
          <w:p w14:paraId="7BA6602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Datblygu cofnodi ar gyfer gwastraff prosiectau contractwyr allanol </w:t>
            </w:r>
          </w:p>
        </w:tc>
        <w:tc>
          <w:tcPr>
            <w:tcW w:w="2254" w:type="dxa"/>
          </w:tcPr>
          <w:p w14:paraId="38C4988E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691D6350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</w:tc>
        <w:tc>
          <w:tcPr>
            <w:tcW w:w="2254" w:type="dxa"/>
          </w:tcPr>
          <w:p w14:paraId="2777EB33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Tîm prosiectau i’w gyflawni </w:t>
            </w:r>
          </w:p>
        </w:tc>
      </w:tr>
      <w:tr w:rsidR="004F1E63" w:rsidRPr="004F1E63" w14:paraId="67865032" w14:textId="77777777" w:rsidTr="00EB0926">
        <w:tc>
          <w:tcPr>
            <w:tcW w:w="2254" w:type="dxa"/>
          </w:tcPr>
          <w:p w14:paraId="55CD7D7E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Adolygu data argraffu a thargedu lleihadau ar sail defnydd gormodol.</w:t>
            </w:r>
          </w:p>
        </w:tc>
        <w:tc>
          <w:tcPr>
            <w:tcW w:w="2254" w:type="dxa"/>
          </w:tcPr>
          <w:p w14:paraId="47543865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05044A92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Yn parhau</w:t>
            </w:r>
          </w:p>
        </w:tc>
        <w:tc>
          <w:tcPr>
            <w:tcW w:w="2254" w:type="dxa"/>
          </w:tcPr>
          <w:p w14:paraId="10AD6848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Adolygu</w:t>
            </w:r>
          </w:p>
        </w:tc>
      </w:tr>
      <w:tr w:rsidR="004F1E63" w:rsidRPr="004F1E63" w14:paraId="263C3DCB" w14:textId="77777777" w:rsidTr="00EB0926">
        <w:tc>
          <w:tcPr>
            <w:tcW w:w="2254" w:type="dxa"/>
          </w:tcPr>
          <w:p w14:paraId="26BF774A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Llestri a chyllyll a ffyrc hir oes yn cael eu defnyddio ar gyfer pob opsiwn bwyta i mewn yn y mannau arlwyo ar y safle. </w:t>
            </w:r>
          </w:p>
        </w:tc>
        <w:tc>
          <w:tcPr>
            <w:tcW w:w="2254" w:type="dxa"/>
          </w:tcPr>
          <w:p w14:paraId="1A5025A8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man arlwyo</w:t>
            </w:r>
          </w:p>
        </w:tc>
        <w:tc>
          <w:tcPr>
            <w:tcW w:w="2254" w:type="dxa"/>
          </w:tcPr>
          <w:p w14:paraId="0FC1545C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Tachwedd 2022</w:t>
            </w:r>
          </w:p>
        </w:tc>
        <w:tc>
          <w:tcPr>
            <w:tcW w:w="2254" w:type="dxa"/>
          </w:tcPr>
          <w:p w14:paraId="06CDF4FD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Wedi’i gwblhau</w:t>
            </w:r>
          </w:p>
        </w:tc>
      </w:tr>
      <w:tr w:rsidR="004F1E63" w:rsidRPr="004F1E63" w14:paraId="384F2D72" w14:textId="77777777" w:rsidTr="00EB0926">
        <w:tc>
          <w:tcPr>
            <w:tcW w:w="2254" w:type="dxa"/>
          </w:tcPr>
          <w:p w14:paraId="701B4AD7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Cofnodi pwysau diwedd blwyddyn banciau bwyd i’w hadolygu </w:t>
            </w:r>
          </w:p>
        </w:tc>
        <w:tc>
          <w:tcPr>
            <w:tcW w:w="2254" w:type="dxa"/>
          </w:tcPr>
          <w:p w14:paraId="62131FDA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  <w:p w14:paraId="12B9D0E1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Ymddiriedolaeth </w:t>
            </w:r>
            <w:proofErr w:type="spellStart"/>
            <w:r w:rsidRPr="004F1E63">
              <w:rPr>
                <w:rFonts w:ascii="Calibri" w:hAnsi="Calibri"/>
                <w:lang w:val="cy-GB"/>
              </w:rPr>
              <w:t>Trussell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 Abertawe </w:t>
            </w:r>
          </w:p>
          <w:p w14:paraId="7D8F03A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Caerfyrddin: Sefydliad Prydeinig y Galon</w:t>
            </w:r>
          </w:p>
          <w:p w14:paraId="728D1009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lastRenderedPageBreak/>
              <w:t>Llambed: Banc Bwyd Llambed</w:t>
            </w:r>
          </w:p>
        </w:tc>
        <w:tc>
          <w:tcPr>
            <w:tcW w:w="2254" w:type="dxa"/>
          </w:tcPr>
          <w:p w14:paraId="28AD23C7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lastRenderedPageBreak/>
              <w:t>Bob blwyddyn ym mis Gorffennaf</w:t>
            </w:r>
          </w:p>
        </w:tc>
        <w:tc>
          <w:tcPr>
            <w:tcW w:w="2254" w:type="dxa"/>
          </w:tcPr>
          <w:p w14:paraId="15426289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Cyfrannwyd Mehefin 2022 </w:t>
            </w:r>
          </w:p>
          <w:p w14:paraId="2ECAE20F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Cyfrannwyd Mehefin 2023</w:t>
            </w:r>
          </w:p>
        </w:tc>
      </w:tr>
      <w:tr w:rsidR="004F1E63" w:rsidRPr="00E905E5" w14:paraId="6BF402B9" w14:textId="77777777" w:rsidTr="00EB0926">
        <w:tc>
          <w:tcPr>
            <w:tcW w:w="2254" w:type="dxa"/>
          </w:tcPr>
          <w:p w14:paraId="508F39A4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Datblygu cyfleuster storio/cyfnewid diwedd y flwyddyn ar gyfer celfi myfyrwyr</w:t>
            </w:r>
          </w:p>
        </w:tc>
        <w:tc>
          <w:tcPr>
            <w:tcW w:w="2254" w:type="dxa"/>
          </w:tcPr>
          <w:p w14:paraId="21A33081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Caerfyrddin</w:t>
            </w:r>
          </w:p>
          <w:p w14:paraId="0C889C3C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 Llambed</w:t>
            </w:r>
          </w:p>
          <w:p w14:paraId="6FDE5554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3F7C65CF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Mehefin 2023 </w:t>
            </w:r>
          </w:p>
          <w:p w14:paraId="225A9E6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Casgliadau</w:t>
            </w:r>
          </w:p>
          <w:p w14:paraId="097C887A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Marchnad Eitemau Awst 2023</w:t>
            </w:r>
          </w:p>
        </w:tc>
        <w:tc>
          <w:tcPr>
            <w:tcW w:w="2254" w:type="dxa"/>
          </w:tcPr>
          <w:p w14:paraId="098C71B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Mae rhoddion yn cael eu storio  </w:t>
            </w:r>
          </w:p>
        </w:tc>
      </w:tr>
      <w:tr w:rsidR="004F1E63" w:rsidRPr="00E905E5" w14:paraId="04FA741A" w14:textId="77777777" w:rsidTr="00EB0926">
        <w:tc>
          <w:tcPr>
            <w:tcW w:w="2254" w:type="dxa"/>
          </w:tcPr>
          <w:p w14:paraId="0B1973B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Gweithredu biniau gwastraff bwyd ymhob cegin i’r staff </w:t>
            </w:r>
          </w:p>
        </w:tc>
        <w:tc>
          <w:tcPr>
            <w:tcW w:w="2254" w:type="dxa"/>
          </w:tcPr>
          <w:p w14:paraId="6A78D45F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387836C0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Mai 2023</w:t>
            </w:r>
          </w:p>
        </w:tc>
        <w:tc>
          <w:tcPr>
            <w:tcW w:w="2254" w:type="dxa"/>
          </w:tcPr>
          <w:p w14:paraId="76D92F5A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Yn rhannol gyflawn, cwblhau arfaethedig Tachwedd 2023</w:t>
            </w:r>
          </w:p>
        </w:tc>
      </w:tr>
      <w:tr w:rsidR="004F1E63" w:rsidRPr="004F1E63" w14:paraId="43211EA5" w14:textId="77777777" w:rsidTr="00EB0926">
        <w:tc>
          <w:tcPr>
            <w:tcW w:w="2254" w:type="dxa"/>
          </w:tcPr>
          <w:p w14:paraId="1744CC3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Datblygu system finiau safonol ar draws yr ystâd gyfan. </w:t>
            </w:r>
          </w:p>
        </w:tc>
        <w:tc>
          <w:tcPr>
            <w:tcW w:w="2254" w:type="dxa"/>
          </w:tcPr>
          <w:p w14:paraId="455AE106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4A777FDE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</w:tc>
        <w:tc>
          <w:tcPr>
            <w:tcW w:w="2254" w:type="dxa"/>
          </w:tcPr>
          <w:p w14:paraId="65713592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</w:tc>
      </w:tr>
      <w:tr w:rsidR="004F1E63" w:rsidRPr="00E905E5" w14:paraId="4925A4E5" w14:textId="77777777" w:rsidTr="00EB0926">
        <w:tc>
          <w:tcPr>
            <w:tcW w:w="2254" w:type="dxa"/>
          </w:tcPr>
          <w:p w14:paraId="68A17C67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Datblygu llinell sylfaen gwastraff bwyd ar gyfer mannau arlwyo a sefydlu targed lleihau CAMPUS.</w:t>
            </w:r>
          </w:p>
        </w:tc>
        <w:tc>
          <w:tcPr>
            <w:tcW w:w="2254" w:type="dxa"/>
          </w:tcPr>
          <w:p w14:paraId="162E5ACE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0B5E4D15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</w:tc>
        <w:tc>
          <w:tcPr>
            <w:tcW w:w="2254" w:type="dxa"/>
          </w:tcPr>
          <w:p w14:paraId="3BBFD39B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Yn aros am set ddata am y flwyddyn academaidd gyflawn gyntaf ar ôl </w:t>
            </w:r>
            <w:proofErr w:type="spellStart"/>
            <w:r w:rsidRPr="004F1E63">
              <w:rPr>
                <w:rFonts w:ascii="Calibri" w:hAnsi="Calibri"/>
                <w:lang w:val="cy-GB"/>
              </w:rPr>
              <w:t>Covid</w:t>
            </w:r>
            <w:proofErr w:type="spellEnd"/>
            <w:r w:rsidRPr="004F1E63">
              <w:rPr>
                <w:rFonts w:ascii="Calibri" w:hAnsi="Calibri"/>
                <w:lang w:val="cy-GB"/>
              </w:rPr>
              <w:t xml:space="preserve">. </w:t>
            </w:r>
          </w:p>
        </w:tc>
      </w:tr>
      <w:tr w:rsidR="004F1E63" w:rsidRPr="004F1E63" w14:paraId="25EA8020" w14:textId="77777777" w:rsidTr="00EB0926">
        <w:tc>
          <w:tcPr>
            <w:tcW w:w="2254" w:type="dxa"/>
          </w:tcPr>
          <w:p w14:paraId="4433B8E3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Llunio adroddiadau chwarterol i roi adborth i reolwyr cyfleusterau ar gyfraddau ailgylchu gwastraff. </w:t>
            </w:r>
          </w:p>
        </w:tc>
        <w:tc>
          <w:tcPr>
            <w:tcW w:w="2254" w:type="dxa"/>
          </w:tcPr>
          <w:p w14:paraId="0F48B230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72E8871E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2022</w:t>
            </w:r>
          </w:p>
        </w:tc>
        <w:tc>
          <w:tcPr>
            <w:tcW w:w="2254" w:type="dxa"/>
          </w:tcPr>
          <w:p w14:paraId="5D948621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Darparwyd adborth yn chwarterol. </w:t>
            </w:r>
          </w:p>
        </w:tc>
      </w:tr>
      <w:tr w:rsidR="004F1E63" w:rsidRPr="004F1E63" w14:paraId="0C8C626A" w14:textId="77777777" w:rsidTr="00EB0926">
        <w:tc>
          <w:tcPr>
            <w:tcW w:w="2254" w:type="dxa"/>
          </w:tcPr>
          <w:p w14:paraId="304200D3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Sicrhau bod cyfraddau ailgylchu ar lefel campws yn uwch na 75%</w:t>
            </w:r>
          </w:p>
        </w:tc>
        <w:tc>
          <w:tcPr>
            <w:tcW w:w="2254" w:type="dxa"/>
          </w:tcPr>
          <w:p w14:paraId="6F267724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31B58DC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</w:tc>
        <w:tc>
          <w:tcPr>
            <w:tcW w:w="2254" w:type="dxa"/>
          </w:tcPr>
          <w:p w14:paraId="1D0CBBC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</w:p>
        </w:tc>
      </w:tr>
      <w:tr w:rsidR="004F1E63" w:rsidRPr="00E905E5" w14:paraId="3BE47F85" w14:textId="77777777" w:rsidTr="00EB0926">
        <w:tc>
          <w:tcPr>
            <w:tcW w:w="2254" w:type="dxa"/>
          </w:tcPr>
          <w:p w14:paraId="00A83AED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Dileu pupur a halen ac ati sydd wedi’i lapio’n unigol o fannau arlwyo. </w:t>
            </w:r>
          </w:p>
        </w:tc>
        <w:tc>
          <w:tcPr>
            <w:tcW w:w="2254" w:type="dxa"/>
          </w:tcPr>
          <w:p w14:paraId="50E95556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Pob un</w:t>
            </w:r>
          </w:p>
        </w:tc>
        <w:tc>
          <w:tcPr>
            <w:tcW w:w="2254" w:type="dxa"/>
          </w:tcPr>
          <w:p w14:paraId="227BA9C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2023</w:t>
            </w:r>
          </w:p>
        </w:tc>
        <w:tc>
          <w:tcPr>
            <w:tcW w:w="2254" w:type="dxa"/>
          </w:tcPr>
          <w:p w14:paraId="7D2CD496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Wedi’u dileu, mae rhai mannau arlwyo’n defnyddio’r stoc sydd ar ôl</w:t>
            </w:r>
          </w:p>
        </w:tc>
      </w:tr>
      <w:tr w:rsidR="004F1E63" w:rsidRPr="00E905E5" w14:paraId="519D6E78" w14:textId="77777777" w:rsidTr="00EB0926">
        <w:tc>
          <w:tcPr>
            <w:tcW w:w="2254" w:type="dxa"/>
          </w:tcPr>
          <w:p w14:paraId="47FCE310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Datblygu poster ailgylchu ar gyfer gwybodaeth ffrydiau </w:t>
            </w:r>
            <w:r w:rsidRPr="004F1E63">
              <w:rPr>
                <w:rFonts w:ascii="Calibri" w:hAnsi="Calibri"/>
                <w:lang w:val="cy-GB"/>
              </w:rPr>
              <w:lastRenderedPageBreak/>
              <w:t xml:space="preserve">gwastraff uwchben biniau cymunedol pob llety myfyrwyr sy’n cael ei rannu </w:t>
            </w:r>
          </w:p>
        </w:tc>
        <w:tc>
          <w:tcPr>
            <w:tcW w:w="2254" w:type="dxa"/>
          </w:tcPr>
          <w:p w14:paraId="4B9FBD2B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lastRenderedPageBreak/>
              <w:t xml:space="preserve">Caerfyrddin </w:t>
            </w:r>
          </w:p>
          <w:p w14:paraId="4A290B17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Llambed</w:t>
            </w:r>
          </w:p>
        </w:tc>
        <w:tc>
          <w:tcPr>
            <w:tcW w:w="2254" w:type="dxa"/>
          </w:tcPr>
          <w:p w14:paraId="239B3D7C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Awst 2022</w:t>
            </w:r>
          </w:p>
        </w:tc>
        <w:tc>
          <w:tcPr>
            <w:tcW w:w="2254" w:type="dxa"/>
          </w:tcPr>
          <w:p w14:paraId="15928681" w14:textId="77777777" w:rsidR="004F1E63" w:rsidRPr="004F1E63" w:rsidRDefault="004F1E63" w:rsidP="004F1E63">
            <w:pPr>
              <w:rPr>
                <w:rFonts w:ascii="Calibri" w:hAnsi="Calibri"/>
                <w:color w:val="FFFFFF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>Wedi’i gwblhau</w:t>
            </w:r>
          </w:p>
          <w:p w14:paraId="313ECF24" w14:textId="77777777" w:rsidR="004F1E63" w:rsidRPr="004F1E63" w:rsidRDefault="004F1E63" w:rsidP="004F1E63">
            <w:pPr>
              <w:rPr>
                <w:rFonts w:ascii="Calibri" w:hAnsi="Calibri"/>
                <w:lang w:val="cy-GB"/>
              </w:rPr>
            </w:pPr>
            <w:r w:rsidRPr="004F1E63">
              <w:rPr>
                <w:rFonts w:ascii="Calibri" w:hAnsi="Calibri"/>
                <w:lang w:val="cy-GB"/>
              </w:rPr>
              <w:t xml:space="preserve">Caiff ei ddiweddaru yn unol â </w:t>
            </w:r>
            <w:r w:rsidRPr="004F1E63">
              <w:rPr>
                <w:rFonts w:ascii="Calibri" w:hAnsi="Calibri"/>
                <w:lang w:val="cy-GB"/>
              </w:rPr>
              <w:lastRenderedPageBreak/>
              <w:t>newidiadau yn neddfwriaeth Cymru Awst 2023</w:t>
            </w:r>
          </w:p>
        </w:tc>
      </w:tr>
    </w:tbl>
    <w:p w14:paraId="5EC1F68F" w14:textId="1AA59DBC" w:rsidR="00C9424F" w:rsidRPr="00036D79" w:rsidRDefault="004F1E63">
      <w:pPr>
        <w:spacing w:after="200" w:line="276" w:lineRule="auto"/>
        <w:rPr>
          <w:rFonts w:ascii="Arial" w:hAnsi="Arial" w:cs="Arial"/>
          <w:lang w:val="cy-GB"/>
        </w:rPr>
      </w:pPr>
      <w:r w:rsidRPr="004F1E63">
        <w:rPr>
          <w:rFonts w:ascii="Arial" w:hAnsi="Arial" w:cs="Arial"/>
          <w:lang w:val="cy-GB"/>
        </w:rPr>
        <w:lastRenderedPageBreak/>
        <w:br w:type="page"/>
      </w:r>
    </w:p>
    <w:p w14:paraId="351BADFD" w14:textId="77777777" w:rsidR="00705E4A" w:rsidRPr="00036D79" w:rsidRDefault="00705E4A">
      <w:pPr>
        <w:spacing w:after="200" w:line="276" w:lineRule="auto"/>
        <w:rPr>
          <w:rFonts w:ascii="Arial" w:hAnsi="Arial" w:cs="Arial"/>
          <w:lang w:val="cy-GB"/>
        </w:rPr>
      </w:pPr>
    </w:p>
    <w:p w14:paraId="51AC7597" w14:textId="49E2FB11" w:rsidR="00590E4C" w:rsidRPr="00036D79" w:rsidRDefault="008F00F4" w:rsidP="00290BD5">
      <w:pPr>
        <w:jc w:val="both"/>
        <w:rPr>
          <w:rFonts w:ascii="Arial" w:hAnsi="Arial" w:cs="Arial"/>
          <w:lang w:val="cy-GB"/>
        </w:rPr>
      </w:pPr>
      <w:r w:rsidRPr="00036D79">
        <w:rPr>
          <w:rFonts w:ascii="Arial" w:hAnsi="Arial" w:cs="Arial"/>
          <w:noProof/>
          <w:lang w:val="cy-GB"/>
        </w:rPr>
        <w:drawing>
          <wp:anchor distT="0" distB="0" distL="114300" distR="114300" simplePos="0" relativeHeight="251658242" behindDoc="1" locked="0" layoutInCell="1" allowOverlap="1" wp14:anchorId="51AC759E" wp14:editId="40F7C909">
            <wp:simplePos x="0" y="0"/>
            <wp:positionH relativeFrom="page">
              <wp:align>right</wp:align>
            </wp:positionH>
            <wp:positionV relativeFrom="paragraph">
              <wp:posOffset>-1454785</wp:posOffset>
            </wp:positionV>
            <wp:extent cx="7578423" cy="107823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8" cy="107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E4C" w:rsidRPr="00036D79" w:rsidSect="009B2B64">
      <w:headerReference w:type="first" r:id="rId18"/>
      <w:pgSz w:w="11906" w:h="16838"/>
      <w:pgMar w:top="2127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42472" w14:textId="77777777" w:rsidR="009B2B64" w:rsidRDefault="009B2B64" w:rsidP="00290BD5">
      <w:r>
        <w:separator/>
      </w:r>
    </w:p>
  </w:endnote>
  <w:endnote w:type="continuationSeparator" w:id="0">
    <w:p w14:paraId="21C19F3C" w14:textId="77777777" w:rsidR="009B2B64" w:rsidRDefault="009B2B64" w:rsidP="00290BD5">
      <w:r>
        <w:continuationSeparator/>
      </w:r>
    </w:p>
  </w:endnote>
  <w:endnote w:type="continuationNotice" w:id="1">
    <w:p w14:paraId="3F28CD48" w14:textId="77777777" w:rsidR="009B2B64" w:rsidRDefault="009B2B6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6866612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Content>
          <w:p w14:paraId="51AC75A5" w14:textId="77777777" w:rsidR="00C028CC" w:rsidRDefault="00C028CC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AC75A6" w14:textId="4C582B03" w:rsidR="00C028CC" w:rsidRDefault="00C028CC" w:rsidP="00C028CC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9627B">
              <w:rPr>
                <w:rFonts w:ascii="Arial" w:hAnsi="Arial" w:cs="Arial"/>
                <w:sz w:val="20"/>
                <w:szCs w:val="20"/>
              </w:rPr>
              <w:t>L</w:t>
            </w:r>
            <w:r w:rsidR="00B86612">
              <w:rPr>
                <w:rFonts w:ascii="Arial" w:hAnsi="Arial" w:cs="Arial"/>
                <w:sz w:val="20"/>
                <w:szCs w:val="20"/>
              </w:rPr>
              <w:t>leoliad</w:t>
            </w:r>
            <w:proofErr w:type="spellEnd"/>
            <w:r w:rsidR="00B86612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="00B86612">
              <w:rPr>
                <w:rFonts w:ascii="Arial" w:hAnsi="Arial" w:cs="Arial"/>
                <w:sz w:val="20"/>
                <w:szCs w:val="20"/>
              </w:rPr>
              <w:t>ddogfen</w:t>
            </w:r>
            <w:proofErr w:type="spellEnd"/>
            <w:r w:rsidRPr="00F9627B">
              <w:rPr>
                <w:rFonts w:ascii="Arial" w:hAnsi="Arial" w:cs="Arial"/>
                <w:sz w:val="20"/>
                <w:szCs w:val="20"/>
              </w:rPr>
              <w:t>:</w:t>
            </w:r>
            <w:r w:rsidR="005818F2">
              <w:rPr>
                <w:rFonts w:ascii="Arial" w:hAnsi="Arial" w:cs="Arial"/>
                <w:sz w:val="20"/>
                <w:szCs w:val="20"/>
              </w:rPr>
              <w:t xml:space="preserve"> EMS, Sustainability </w:t>
            </w:r>
            <w:r w:rsidR="00F9627B">
              <w:rPr>
                <w:rFonts w:ascii="Arial" w:hAnsi="Arial" w:cs="Arial"/>
                <w:sz w:val="20"/>
                <w:szCs w:val="20"/>
              </w:rPr>
              <w:t>Web Page, Sustainability Teams Folder</w:t>
            </w:r>
          </w:p>
          <w:p w14:paraId="51AC75A7" w14:textId="77777777" w:rsidR="00F65DBD" w:rsidRDefault="00F65DBD" w:rsidP="00C028CC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</w:p>
          <w:p w14:paraId="51AC75A8" w14:textId="52A7B1D6" w:rsidR="00590E4C" w:rsidRPr="00590E4C" w:rsidRDefault="00B86612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Tud. </w: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24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590E4C" w:rsidRPr="00590E4C"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24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590E4C"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1AC75A9" w14:textId="77777777" w:rsidR="00590E4C" w:rsidRDefault="00590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85A82" w14:textId="77777777" w:rsidR="009B2B64" w:rsidRDefault="009B2B64" w:rsidP="00290BD5">
      <w:r>
        <w:separator/>
      </w:r>
    </w:p>
  </w:footnote>
  <w:footnote w:type="continuationSeparator" w:id="0">
    <w:p w14:paraId="4BE70E26" w14:textId="77777777" w:rsidR="009B2B64" w:rsidRDefault="009B2B64" w:rsidP="00290BD5">
      <w:r>
        <w:continuationSeparator/>
      </w:r>
    </w:p>
  </w:footnote>
  <w:footnote w:type="continuationNotice" w:id="1">
    <w:p w14:paraId="5385CE9E" w14:textId="77777777" w:rsidR="009B2B64" w:rsidRDefault="009B2B6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75A4" w14:textId="4928DBF0" w:rsidR="00290BD5" w:rsidRDefault="00290BD5">
    <w:pPr>
      <w:pStyle w:val="Header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51AC75AC" wp14:editId="51AC75AD">
          <wp:simplePos x="0" y="0"/>
          <wp:positionH relativeFrom="column">
            <wp:posOffset>-672838</wp:posOffset>
          </wp:positionH>
          <wp:positionV relativeFrom="paragraph">
            <wp:posOffset>-287534</wp:posOffset>
          </wp:positionV>
          <wp:extent cx="2491569" cy="997261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75AA" w14:textId="77777777" w:rsidR="00682E7D" w:rsidRDefault="00682E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5C23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30AA6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900BA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9418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BE67F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F8B43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CAC3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C8131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6819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58CF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92989"/>
    <w:multiLevelType w:val="multilevel"/>
    <w:tmpl w:val="4462C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4F6EE05"/>
    <w:multiLevelType w:val="hybridMultilevel"/>
    <w:tmpl w:val="FFFFFFFF"/>
    <w:lvl w:ilvl="0" w:tplc="BED230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9FCF2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65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0C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46E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64F6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02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02E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CC4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F1C2A"/>
    <w:multiLevelType w:val="hybridMultilevel"/>
    <w:tmpl w:val="583459D0"/>
    <w:lvl w:ilvl="0" w:tplc="F2EAC0C0">
      <w:start w:val="1"/>
      <w:numFmt w:val="decimal"/>
      <w:pStyle w:val="Heading2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D0899"/>
    <w:multiLevelType w:val="hybridMultilevel"/>
    <w:tmpl w:val="2A5EC858"/>
    <w:lvl w:ilvl="0" w:tplc="F00A2E0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44554"/>
    <w:multiLevelType w:val="hybridMultilevel"/>
    <w:tmpl w:val="4022CE88"/>
    <w:lvl w:ilvl="0" w:tplc="77DE22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7584A"/>
    <w:multiLevelType w:val="hybridMultilevel"/>
    <w:tmpl w:val="C57A7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90146"/>
    <w:multiLevelType w:val="hybridMultilevel"/>
    <w:tmpl w:val="0C3C9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0EB77"/>
    <w:multiLevelType w:val="hybridMultilevel"/>
    <w:tmpl w:val="FFFFFFFF"/>
    <w:lvl w:ilvl="0" w:tplc="3BFEDA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A8C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000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07D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B4F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44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04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EA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AE2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228099">
    <w:abstractNumId w:val="11"/>
  </w:num>
  <w:num w:numId="2" w16cid:durableId="1230575426">
    <w:abstractNumId w:val="17"/>
  </w:num>
  <w:num w:numId="3" w16cid:durableId="1807818665">
    <w:abstractNumId w:val="10"/>
  </w:num>
  <w:num w:numId="4" w16cid:durableId="2081706786">
    <w:abstractNumId w:val="14"/>
  </w:num>
  <w:num w:numId="5" w16cid:durableId="1040278544">
    <w:abstractNumId w:val="16"/>
  </w:num>
  <w:num w:numId="6" w16cid:durableId="1710759936">
    <w:abstractNumId w:val="12"/>
  </w:num>
  <w:num w:numId="7" w16cid:durableId="1277367102">
    <w:abstractNumId w:val="13"/>
  </w:num>
  <w:num w:numId="8" w16cid:durableId="226185119">
    <w:abstractNumId w:val="15"/>
  </w:num>
  <w:num w:numId="9" w16cid:durableId="278995328">
    <w:abstractNumId w:val="9"/>
  </w:num>
  <w:num w:numId="10" w16cid:durableId="164519798">
    <w:abstractNumId w:val="7"/>
  </w:num>
  <w:num w:numId="11" w16cid:durableId="1244484271">
    <w:abstractNumId w:val="6"/>
  </w:num>
  <w:num w:numId="12" w16cid:durableId="2039574657">
    <w:abstractNumId w:val="5"/>
  </w:num>
  <w:num w:numId="13" w16cid:durableId="1082069853">
    <w:abstractNumId w:val="4"/>
  </w:num>
  <w:num w:numId="14" w16cid:durableId="450831986">
    <w:abstractNumId w:val="8"/>
  </w:num>
  <w:num w:numId="15" w16cid:durableId="1113212617">
    <w:abstractNumId w:val="3"/>
  </w:num>
  <w:num w:numId="16" w16cid:durableId="701832389">
    <w:abstractNumId w:val="2"/>
  </w:num>
  <w:num w:numId="17" w16cid:durableId="1303461655">
    <w:abstractNumId w:val="1"/>
  </w:num>
  <w:num w:numId="18" w16cid:durableId="1194686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Classic" w:val="Selection=11885;Styles=375;Untranslatable=0"/>
  </w:docVars>
  <w:rsids>
    <w:rsidRoot w:val="005664CF"/>
    <w:rsid w:val="00016AAD"/>
    <w:rsid w:val="00036D79"/>
    <w:rsid w:val="00046F3D"/>
    <w:rsid w:val="00063016"/>
    <w:rsid w:val="00091F76"/>
    <w:rsid w:val="000E2956"/>
    <w:rsid w:val="000E3C20"/>
    <w:rsid w:val="000F0FB8"/>
    <w:rsid w:val="00141DA3"/>
    <w:rsid w:val="00196B30"/>
    <w:rsid w:val="001D043E"/>
    <w:rsid w:val="001D1817"/>
    <w:rsid w:val="00206047"/>
    <w:rsid w:val="002204A6"/>
    <w:rsid w:val="002245A6"/>
    <w:rsid w:val="00245AAC"/>
    <w:rsid w:val="002464CE"/>
    <w:rsid w:val="00256BA9"/>
    <w:rsid w:val="00290BD5"/>
    <w:rsid w:val="00297E9F"/>
    <w:rsid w:val="002B35CE"/>
    <w:rsid w:val="002C24DC"/>
    <w:rsid w:val="002D27ED"/>
    <w:rsid w:val="002E78BB"/>
    <w:rsid w:val="00302A4A"/>
    <w:rsid w:val="003303C3"/>
    <w:rsid w:val="00335FAB"/>
    <w:rsid w:val="00341E13"/>
    <w:rsid w:val="00344569"/>
    <w:rsid w:val="00344C0D"/>
    <w:rsid w:val="00353371"/>
    <w:rsid w:val="0037265A"/>
    <w:rsid w:val="003909AD"/>
    <w:rsid w:val="003A39E1"/>
    <w:rsid w:val="003C3FFB"/>
    <w:rsid w:val="003C5021"/>
    <w:rsid w:val="004016CD"/>
    <w:rsid w:val="0040271B"/>
    <w:rsid w:val="00406E4C"/>
    <w:rsid w:val="0042270B"/>
    <w:rsid w:val="00467DEB"/>
    <w:rsid w:val="004824AC"/>
    <w:rsid w:val="004A1C31"/>
    <w:rsid w:val="004A7962"/>
    <w:rsid w:val="004C3F5D"/>
    <w:rsid w:val="004E1563"/>
    <w:rsid w:val="004F1E63"/>
    <w:rsid w:val="004F243C"/>
    <w:rsid w:val="00530D8F"/>
    <w:rsid w:val="00536CC0"/>
    <w:rsid w:val="005517C0"/>
    <w:rsid w:val="005664CF"/>
    <w:rsid w:val="00567033"/>
    <w:rsid w:val="005818F2"/>
    <w:rsid w:val="00590874"/>
    <w:rsid w:val="00590E4C"/>
    <w:rsid w:val="005948D3"/>
    <w:rsid w:val="005A5D17"/>
    <w:rsid w:val="005C12E6"/>
    <w:rsid w:val="005D4375"/>
    <w:rsid w:val="005E2C3B"/>
    <w:rsid w:val="00602409"/>
    <w:rsid w:val="006149E7"/>
    <w:rsid w:val="0061524B"/>
    <w:rsid w:val="0062517C"/>
    <w:rsid w:val="00645C54"/>
    <w:rsid w:val="00657AAA"/>
    <w:rsid w:val="00666B3F"/>
    <w:rsid w:val="006758EA"/>
    <w:rsid w:val="00682E7D"/>
    <w:rsid w:val="0069017F"/>
    <w:rsid w:val="006B4DC9"/>
    <w:rsid w:val="006B7828"/>
    <w:rsid w:val="006C73CC"/>
    <w:rsid w:val="006E4C8B"/>
    <w:rsid w:val="00705E4A"/>
    <w:rsid w:val="00716B51"/>
    <w:rsid w:val="00731F61"/>
    <w:rsid w:val="00752514"/>
    <w:rsid w:val="00783477"/>
    <w:rsid w:val="007D2BC2"/>
    <w:rsid w:val="007D5CB1"/>
    <w:rsid w:val="007D7B3F"/>
    <w:rsid w:val="00801A9D"/>
    <w:rsid w:val="00846B17"/>
    <w:rsid w:val="008A2875"/>
    <w:rsid w:val="008A7A90"/>
    <w:rsid w:val="008B521D"/>
    <w:rsid w:val="008C1F2B"/>
    <w:rsid w:val="008C5459"/>
    <w:rsid w:val="008E56BB"/>
    <w:rsid w:val="008F00F4"/>
    <w:rsid w:val="009145F6"/>
    <w:rsid w:val="00971E79"/>
    <w:rsid w:val="009B1892"/>
    <w:rsid w:val="009B2B64"/>
    <w:rsid w:val="009B3BC1"/>
    <w:rsid w:val="009D66CF"/>
    <w:rsid w:val="00A2388B"/>
    <w:rsid w:val="00A6051D"/>
    <w:rsid w:val="00A63E4B"/>
    <w:rsid w:val="00A9506C"/>
    <w:rsid w:val="00A95392"/>
    <w:rsid w:val="00AB7C20"/>
    <w:rsid w:val="00AC6817"/>
    <w:rsid w:val="00AD18C1"/>
    <w:rsid w:val="00AD6907"/>
    <w:rsid w:val="00AE214E"/>
    <w:rsid w:val="00B076BE"/>
    <w:rsid w:val="00B1378E"/>
    <w:rsid w:val="00B36D15"/>
    <w:rsid w:val="00B50E0B"/>
    <w:rsid w:val="00B52A01"/>
    <w:rsid w:val="00B54EF1"/>
    <w:rsid w:val="00B574F6"/>
    <w:rsid w:val="00B76FA3"/>
    <w:rsid w:val="00B7740A"/>
    <w:rsid w:val="00B8453D"/>
    <w:rsid w:val="00B86612"/>
    <w:rsid w:val="00B95698"/>
    <w:rsid w:val="00BB51CC"/>
    <w:rsid w:val="00BB520D"/>
    <w:rsid w:val="00BC4A31"/>
    <w:rsid w:val="00BE757A"/>
    <w:rsid w:val="00BE7D7F"/>
    <w:rsid w:val="00C028CC"/>
    <w:rsid w:val="00C34B15"/>
    <w:rsid w:val="00C769BA"/>
    <w:rsid w:val="00C9424F"/>
    <w:rsid w:val="00C96CE7"/>
    <w:rsid w:val="00CD205D"/>
    <w:rsid w:val="00CE1605"/>
    <w:rsid w:val="00D12674"/>
    <w:rsid w:val="00D21E4D"/>
    <w:rsid w:val="00D454BF"/>
    <w:rsid w:val="00D51A49"/>
    <w:rsid w:val="00D53027"/>
    <w:rsid w:val="00D56EF2"/>
    <w:rsid w:val="00D734E1"/>
    <w:rsid w:val="00D812FE"/>
    <w:rsid w:val="00D9080C"/>
    <w:rsid w:val="00DE21B6"/>
    <w:rsid w:val="00DE3E73"/>
    <w:rsid w:val="00E319B0"/>
    <w:rsid w:val="00E61436"/>
    <w:rsid w:val="00E905E5"/>
    <w:rsid w:val="00EB7B0D"/>
    <w:rsid w:val="00F00B2C"/>
    <w:rsid w:val="00F31FB8"/>
    <w:rsid w:val="00F356E4"/>
    <w:rsid w:val="00F54EAB"/>
    <w:rsid w:val="00F65A4A"/>
    <w:rsid w:val="00F65DBD"/>
    <w:rsid w:val="00F70BCC"/>
    <w:rsid w:val="00F7584A"/>
    <w:rsid w:val="00F82CA2"/>
    <w:rsid w:val="00F9627B"/>
    <w:rsid w:val="00FC206A"/>
    <w:rsid w:val="00FE2A31"/>
    <w:rsid w:val="04B45325"/>
    <w:rsid w:val="05DC68AD"/>
    <w:rsid w:val="0AC115A2"/>
    <w:rsid w:val="0CEDC44D"/>
    <w:rsid w:val="103460E4"/>
    <w:rsid w:val="13E3CB86"/>
    <w:rsid w:val="175DE585"/>
    <w:rsid w:val="1A39B5A5"/>
    <w:rsid w:val="1AF1FEFD"/>
    <w:rsid w:val="1DA17C12"/>
    <w:rsid w:val="1F2DA16A"/>
    <w:rsid w:val="229C6FE7"/>
    <w:rsid w:val="2420C6AF"/>
    <w:rsid w:val="24300948"/>
    <w:rsid w:val="2774F36A"/>
    <w:rsid w:val="2815ABC5"/>
    <w:rsid w:val="294ECA4E"/>
    <w:rsid w:val="2BABF545"/>
    <w:rsid w:val="2BC06FE8"/>
    <w:rsid w:val="2D4446DC"/>
    <w:rsid w:val="2E1AB38D"/>
    <w:rsid w:val="32BEC94E"/>
    <w:rsid w:val="3E3D2498"/>
    <w:rsid w:val="3EF55420"/>
    <w:rsid w:val="409738A9"/>
    <w:rsid w:val="433EC22D"/>
    <w:rsid w:val="437C3138"/>
    <w:rsid w:val="443B0C60"/>
    <w:rsid w:val="4527DBAA"/>
    <w:rsid w:val="4744B044"/>
    <w:rsid w:val="48EFC33E"/>
    <w:rsid w:val="49DC62F4"/>
    <w:rsid w:val="4C1DE2E3"/>
    <w:rsid w:val="4C975F38"/>
    <w:rsid w:val="537DC02C"/>
    <w:rsid w:val="55595C7D"/>
    <w:rsid w:val="57F7388D"/>
    <w:rsid w:val="5E133A66"/>
    <w:rsid w:val="642AB68D"/>
    <w:rsid w:val="65B4128F"/>
    <w:rsid w:val="67D93956"/>
    <w:rsid w:val="6B4CEA9F"/>
    <w:rsid w:val="6BCEB5E4"/>
    <w:rsid w:val="7BB61901"/>
    <w:rsid w:val="7BE7A6CD"/>
    <w:rsid w:val="7D6BF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C7541"/>
  <w15:docId w15:val="{257D946C-A8E9-401C-B122-52F8A9B3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0F4"/>
    <w:pPr>
      <w:spacing w:after="120" w:line="240" w:lineRule="auto"/>
    </w:pPr>
    <w:rPr>
      <w:rFonts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0F4"/>
    <w:pPr>
      <w:keepNext/>
      <w:keepLines/>
      <w:numPr>
        <w:numId w:val="6"/>
      </w:numPr>
      <w:spacing w:before="240"/>
      <w:ind w:left="714" w:hanging="357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8F00F4"/>
    <w:pPr>
      <w:numPr>
        <w:numId w:val="0"/>
      </w:numPr>
      <w:spacing w:after="60"/>
      <w:outlineLvl w:val="2"/>
    </w:pPr>
    <w:rPr>
      <w:rFonts w:cs="Arial"/>
      <w:b w:val="0"/>
      <w:bCs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3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3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F00F4"/>
    <w:rPr>
      <w:rFonts w:asciiTheme="majorHAnsi" w:eastAsiaTheme="majorEastAsia" w:hAnsiTheme="majorHAnsi" w:cs="Arial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4B15"/>
    <w:rPr>
      <w:rFonts w:ascii="Verdana" w:eastAsia="Times New Roman" w:hAnsi="Verdan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34B15"/>
    <w:rPr>
      <w:rFonts w:ascii="Verdana" w:eastAsia="Times New Roman" w:hAnsi="Verdan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4B15"/>
    <w:rPr>
      <w:rFonts w:ascii="Verdana" w:eastAsia="Times New Roman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34B15"/>
    <w:rPr>
      <w:rFonts w:ascii="Verdana" w:eastAsia="Times New Roman" w:hAnsi="Verdan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34B15"/>
    <w:rPr>
      <w:rFonts w:ascii="Verdana" w:eastAsia="Times New Roman" w:hAnsi="Verdan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34B15"/>
    <w:rPr>
      <w:rFonts w:ascii="Verdana" w:eastAsia="Times New Roman" w:hAnsi="Verdana" w:cs="Arial"/>
    </w:rPr>
  </w:style>
  <w:style w:type="table" w:styleId="TableGrid">
    <w:name w:val="Table Grid"/>
    <w:basedOn w:val="TableNormal"/>
    <w:uiPriority w:val="39"/>
    <w:rsid w:val="00290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D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F54E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00F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F00F4"/>
    <w:pPr>
      <w:spacing w:line="259" w:lineRule="auto"/>
      <w:outlineLvl w:val="9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F00F4"/>
    <w:rPr>
      <w:rFonts w:asciiTheme="majorHAnsi" w:eastAsiaTheme="majorEastAsia" w:hAnsiTheme="majorHAnsi" w:cstheme="majorBidi"/>
      <w:b/>
      <w:color w:val="000000" w:themeColor="text1"/>
      <w:sz w:val="26"/>
      <w:szCs w:val="26"/>
      <w:lang w:eastAsia="en-GB"/>
    </w:rPr>
  </w:style>
  <w:style w:type="paragraph" w:styleId="TOC2">
    <w:name w:val="toc 2"/>
    <w:basedOn w:val="Normal"/>
    <w:next w:val="Normal"/>
    <w:uiPriority w:val="39"/>
    <w:unhideWhenUsed/>
    <w:rsid w:val="008F00F4"/>
    <w:pPr>
      <w:spacing w:after="100"/>
      <w:ind w:left="240"/>
    </w:pPr>
  </w:style>
  <w:style w:type="paragraph" w:styleId="TOC3">
    <w:name w:val="toc 3"/>
    <w:basedOn w:val="Normal"/>
    <w:next w:val="Normal"/>
    <w:uiPriority w:val="39"/>
    <w:unhideWhenUsed/>
    <w:rsid w:val="008F00F4"/>
    <w:pPr>
      <w:spacing w:after="100"/>
      <w:ind w:left="480"/>
    </w:pPr>
  </w:style>
  <w:style w:type="table" w:customStyle="1" w:styleId="GridTabl1">
    <w:name w:val="Grid Tabl1"/>
    <w:basedOn w:val="TableNormal"/>
    <w:next w:val="TableGrid"/>
    <w:uiPriority w:val="39"/>
    <w:rsid w:val="004F1E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link w:val="ClosingChar"/>
    <w:uiPriority w:val="99"/>
    <w:semiHidden/>
    <w:unhideWhenUsed/>
    <w:rsid w:val="00302A4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02A4A"/>
  </w:style>
  <w:style w:type="character" w:customStyle="1" w:styleId="BodyTextChar">
    <w:name w:val="Body Text Char"/>
    <w:basedOn w:val="DefaultParagraphFont"/>
    <w:link w:val="BodyText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02A4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02A4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02A4A"/>
    <w:rPr>
      <w:rFonts w:eastAsia="Times New Roman" w:cs="Times New Roman"/>
      <w:sz w:val="16"/>
      <w:szCs w:val="16"/>
      <w:lang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02A4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EnvelopeAddress">
    <w:name w:val="envelope address"/>
    <w:basedOn w:val="Normal"/>
    <w:uiPriority w:val="99"/>
    <w:semiHidden/>
    <w:unhideWhenUsed/>
    <w:rsid w:val="00302A4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02A4A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02A4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02A4A"/>
    <w:rPr>
      <w:rFonts w:eastAsia="Times New Roman" w:cs="Times New Roman"/>
      <w:i/>
      <w:iCs/>
      <w:sz w:val="24"/>
      <w:szCs w:val="24"/>
      <w:lang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02A4A"/>
  </w:style>
  <w:style w:type="character" w:customStyle="1" w:styleId="DateChar">
    <w:name w:val="Date Char"/>
    <w:basedOn w:val="DefaultParagraphFont"/>
    <w:link w:val="Date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302A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A4A"/>
    <w:rPr>
      <w:rFonts w:eastAsia="Times New Roman" w:cs="Times New Roman"/>
      <w:i/>
      <w:iCs/>
      <w:color w:val="404040" w:themeColor="text1" w:themeTint="BF"/>
      <w:sz w:val="24"/>
      <w:szCs w:val="24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A4A"/>
    <w:rPr>
      <w:rFonts w:eastAsia="Times New Roman" w:cs="Times New Roman"/>
      <w:i/>
      <w:iCs/>
      <w:color w:val="4F81BD" w:themeColor="accent1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2A4A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2A4A"/>
    <w:rPr>
      <w:rFonts w:ascii="Consolas" w:eastAsia="Times New Roman" w:hAnsi="Consolas" w:cs="Times New Roman"/>
      <w:sz w:val="20"/>
      <w:szCs w:val="20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A4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02A4A"/>
    <w:rPr>
      <w:rFonts w:eastAsiaTheme="minorEastAsia"/>
      <w:color w:val="5A5A5A" w:themeColor="text1" w:themeTint="A5"/>
      <w:spacing w:val="15"/>
      <w:lang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02A4A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02A4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302A4A"/>
  </w:style>
  <w:style w:type="paragraph" w:styleId="DocumentMap">
    <w:name w:val="Document Map"/>
    <w:basedOn w:val="Normal"/>
    <w:link w:val="DocumentMapChar"/>
    <w:uiPriority w:val="99"/>
    <w:semiHidden/>
    <w:unhideWhenUsed/>
    <w:rsid w:val="00302A4A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2A4A"/>
    <w:rPr>
      <w:rFonts w:ascii="Segoe UI" w:eastAsia="Times New Roman" w:hAnsi="Segoe UI" w:cs="Segoe UI"/>
      <w:sz w:val="16"/>
      <w:szCs w:val="16"/>
      <w:lang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02A4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02A4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02A4A"/>
    <w:rPr>
      <w:rFonts w:eastAsia="Times New Roman" w:cs="Times New Roman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2A4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02A4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02A4A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302A4A"/>
    <w:pPr>
      <w:ind w:left="720"/>
    </w:pPr>
  </w:style>
  <w:style w:type="paragraph" w:styleId="Index1">
    <w:name w:val="index 1"/>
    <w:basedOn w:val="Normal"/>
    <w:next w:val="Normal"/>
    <w:uiPriority w:val="99"/>
    <w:semiHidden/>
    <w:unhideWhenUsed/>
    <w:rsid w:val="00302A4A"/>
    <w:pPr>
      <w:spacing w:after="0"/>
      <w:ind w:left="240" w:hanging="240"/>
    </w:pPr>
  </w:style>
  <w:style w:type="paragraph" w:styleId="Index2">
    <w:name w:val="index 2"/>
    <w:basedOn w:val="Normal"/>
    <w:next w:val="Normal"/>
    <w:uiPriority w:val="99"/>
    <w:semiHidden/>
    <w:unhideWhenUsed/>
    <w:rsid w:val="00302A4A"/>
    <w:pPr>
      <w:spacing w:after="0"/>
      <w:ind w:left="480" w:hanging="240"/>
    </w:pPr>
  </w:style>
  <w:style w:type="paragraph" w:styleId="Index3">
    <w:name w:val="index 3"/>
    <w:basedOn w:val="Normal"/>
    <w:next w:val="Normal"/>
    <w:uiPriority w:val="99"/>
    <w:semiHidden/>
    <w:unhideWhenUsed/>
    <w:rsid w:val="00302A4A"/>
    <w:pPr>
      <w:spacing w:after="0"/>
      <w:ind w:left="720" w:hanging="240"/>
    </w:pPr>
  </w:style>
  <w:style w:type="paragraph" w:styleId="Index4">
    <w:name w:val="index 4"/>
    <w:basedOn w:val="Normal"/>
    <w:next w:val="Normal"/>
    <w:uiPriority w:val="99"/>
    <w:semiHidden/>
    <w:unhideWhenUsed/>
    <w:rsid w:val="00302A4A"/>
    <w:pPr>
      <w:spacing w:after="0"/>
      <w:ind w:left="960" w:hanging="240"/>
    </w:pPr>
  </w:style>
  <w:style w:type="paragraph" w:styleId="Index5">
    <w:name w:val="index 5"/>
    <w:basedOn w:val="Normal"/>
    <w:next w:val="Normal"/>
    <w:uiPriority w:val="99"/>
    <w:semiHidden/>
    <w:unhideWhenUsed/>
    <w:rsid w:val="00302A4A"/>
    <w:pPr>
      <w:spacing w:after="0"/>
      <w:ind w:left="1200" w:hanging="240"/>
    </w:pPr>
  </w:style>
  <w:style w:type="paragraph" w:styleId="Index6">
    <w:name w:val="index 6"/>
    <w:basedOn w:val="Normal"/>
    <w:next w:val="Normal"/>
    <w:uiPriority w:val="99"/>
    <w:semiHidden/>
    <w:unhideWhenUsed/>
    <w:rsid w:val="00302A4A"/>
    <w:pPr>
      <w:spacing w:after="0"/>
      <w:ind w:left="1440" w:hanging="240"/>
    </w:pPr>
  </w:style>
  <w:style w:type="paragraph" w:styleId="Index7">
    <w:name w:val="index 7"/>
    <w:basedOn w:val="Normal"/>
    <w:next w:val="Normal"/>
    <w:uiPriority w:val="99"/>
    <w:semiHidden/>
    <w:unhideWhenUsed/>
    <w:rsid w:val="00302A4A"/>
    <w:pPr>
      <w:spacing w:after="0"/>
      <w:ind w:left="1680" w:hanging="240"/>
    </w:pPr>
  </w:style>
  <w:style w:type="paragraph" w:styleId="Index8">
    <w:name w:val="index 8"/>
    <w:basedOn w:val="Normal"/>
    <w:next w:val="Normal"/>
    <w:uiPriority w:val="99"/>
    <w:semiHidden/>
    <w:unhideWhenUsed/>
    <w:rsid w:val="00302A4A"/>
    <w:pPr>
      <w:spacing w:after="0"/>
      <w:ind w:left="1920" w:hanging="240"/>
    </w:pPr>
  </w:style>
  <w:style w:type="paragraph" w:styleId="Index9">
    <w:name w:val="index 9"/>
    <w:basedOn w:val="Normal"/>
    <w:next w:val="Normal"/>
    <w:uiPriority w:val="99"/>
    <w:semiHidden/>
    <w:unhideWhenUsed/>
    <w:rsid w:val="00302A4A"/>
    <w:pPr>
      <w:spacing w:after="0"/>
      <w:ind w:left="2160" w:hanging="240"/>
    </w:pPr>
  </w:style>
  <w:style w:type="paragraph" w:styleId="NormalWeb">
    <w:name w:val="Normal (Web)"/>
    <w:basedOn w:val="Normal"/>
    <w:uiPriority w:val="99"/>
    <w:semiHidden/>
    <w:unhideWhenUsed/>
    <w:rsid w:val="00302A4A"/>
    <w:rPr>
      <w:rFonts w:ascii="Times New Roman" w:hAnsi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2A4A"/>
    <w:pPr>
      <w:spacing w:after="200"/>
    </w:pPr>
    <w:rPr>
      <w:i/>
      <w:iCs/>
      <w:color w:val="1F497D" w:themeColor="text2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unhideWhenUsed/>
    <w:rsid w:val="00302A4A"/>
    <w:rPr>
      <w:rFonts w:asciiTheme="majorHAnsi" w:eastAsiaTheme="majorEastAsia" w:hAnsiTheme="majorHAnsi" w:cstheme="majorBidi"/>
      <w:b/>
      <w:bCs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02A4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02A4A"/>
    <w:rPr>
      <w:rFonts w:eastAsia="Times New Roman" w:cs="Times New Roman"/>
      <w:sz w:val="24"/>
      <w:szCs w:val="24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302A4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02A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02A4A"/>
    <w:rPr>
      <w:rFonts w:asciiTheme="majorHAnsi" w:eastAsiaTheme="majorEastAsia" w:hAnsiTheme="majorHAnsi" w:cstheme="majorBidi"/>
      <w:sz w:val="24"/>
      <w:szCs w:val="24"/>
      <w:shd w:val="pct20" w:color="auto" w:fill="auto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A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A4A"/>
    <w:rPr>
      <w:rFonts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A4A"/>
    <w:rPr>
      <w:rFonts w:eastAsia="Times New Roman" w:cs="Times New Roman"/>
      <w:b/>
      <w:bCs/>
      <w:sz w:val="20"/>
      <w:szCs w:val="20"/>
      <w:lang w:eastAsia="en-GB"/>
    </w:rPr>
  </w:style>
  <w:style w:type="paragraph" w:styleId="List">
    <w:name w:val="List"/>
    <w:basedOn w:val="Normal"/>
    <w:uiPriority w:val="99"/>
    <w:semiHidden/>
    <w:unhideWhenUsed/>
    <w:rsid w:val="00302A4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02A4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02A4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02A4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02A4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02A4A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02A4A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02A4A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02A4A"/>
    <w:pPr>
      <w:numPr>
        <w:numId w:val="1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02A4A"/>
    <w:pPr>
      <w:numPr>
        <w:numId w:val="1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02A4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02A4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02A4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02A4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02A4A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02A4A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02A4A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02A4A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02A4A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02A4A"/>
    <w:pPr>
      <w:numPr>
        <w:numId w:val="18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02A4A"/>
    <w:pPr>
      <w:spacing w:after="0"/>
      <w:ind w:left="240" w:hanging="240"/>
    </w:pPr>
  </w:style>
  <w:style w:type="paragraph" w:styleId="TOC1">
    <w:name w:val="toc 1"/>
    <w:basedOn w:val="Normal"/>
    <w:next w:val="Normal"/>
    <w:uiPriority w:val="39"/>
    <w:semiHidden/>
    <w:unhideWhenUsed/>
    <w:rsid w:val="00302A4A"/>
    <w:pPr>
      <w:spacing w:after="100"/>
    </w:pPr>
  </w:style>
  <w:style w:type="paragraph" w:styleId="TOC4">
    <w:name w:val="toc 4"/>
    <w:basedOn w:val="Normal"/>
    <w:next w:val="Normal"/>
    <w:uiPriority w:val="39"/>
    <w:semiHidden/>
    <w:unhideWhenUsed/>
    <w:rsid w:val="00302A4A"/>
    <w:pPr>
      <w:spacing w:after="100"/>
      <w:ind w:left="720"/>
    </w:pPr>
  </w:style>
  <w:style w:type="paragraph" w:styleId="TOC5">
    <w:name w:val="toc 5"/>
    <w:basedOn w:val="Normal"/>
    <w:next w:val="Normal"/>
    <w:uiPriority w:val="39"/>
    <w:semiHidden/>
    <w:unhideWhenUsed/>
    <w:rsid w:val="00302A4A"/>
    <w:pPr>
      <w:spacing w:after="100"/>
      <w:ind w:left="960"/>
    </w:pPr>
  </w:style>
  <w:style w:type="paragraph" w:styleId="TOC6">
    <w:name w:val="toc 6"/>
    <w:basedOn w:val="Normal"/>
    <w:next w:val="Normal"/>
    <w:uiPriority w:val="39"/>
    <w:semiHidden/>
    <w:unhideWhenUsed/>
    <w:rsid w:val="00302A4A"/>
    <w:pPr>
      <w:spacing w:after="100"/>
      <w:ind w:left="1200"/>
    </w:pPr>
  </w:style>
  <w:style w:type="paragraph" w:styleId="TOC7">
    <w:name w:val="toc 7"/>
    <w:basedOn w:val="Normal"/>
    <w:next w:val="Normal"/>
    <w:uiPriority w:val="39"/>
    <w:semiHidden/>
    <w:unhideWhenUsed/>
    <w:rsid w:val="00302A4A"/>
    <w:pPr>
      <w:spacing w:after="100"/>
      <w:ind w:left="1440"/>
    </w:pPr>
  </w:style>
  <w:style w:type="paragraph" w:styleId="TOC8">
    <w:name w:val="toc 8"/>
    <w:basedOn w:val="Normal"/>
    <w:next w:val="Normal"/>
    <w:uiPriority w:val="39"/>
    <w:semiHidden/>
    <w:unhideWhenUsed/>
    <w:rsid w:val="00302A4A"/>
    <w:pPr>
      <w:spacing w:after="100"/>
      <w:ind w:left="1680"/>
    </w:pPr>
  </w:style>
  <w:style w:type="paragraph" w:styleId="TOC9">
    <w:name w:val="toc 9"/>
    <w:basedOn w:val="Normal"/>
    <w:next w:val="Normal"/>
    <w:uiPriority w:val="39"/>
    <w:semiHidden/>
    <w:unhideWhenUsed/>
    <w:rsid w:val="00302A4A"/>
    <w:pPr>
      <w:spacing w:after="100"/>
      <w:ind w:left="19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02A4A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02A4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A4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BlockText">
    <w:name w:val="Block Text"/>
    <w:basedOn w:val="Normal"/>
    <w:uiPriority w:val="99"/>
    <w:semiHidden/>
    <w:unhideWhenUsed/>
    <w:rsid w:val="00302A4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302A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02A4A"/>
    <w:rPr>
      <w:rFonts w:ascii="Consolas" w:eastAsia="Times New Roman" w:hAnsi="Consolas" w:cs="Times New Roman"/>
      <w:sz w:val="20"/>
      <w:szCs w:val="20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02A4A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2A4A"/>
    <w:rPr>
      <w:rFonts w:eastAsia="Times New Roman" w:cs="Times New Roman"/>
      <w:sz w:val="20"/>
      <w:szCs w:val="20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02A4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02A4A"/>
    <w:rPr>
      <w:rFonts w:ascii="Consolas" w:eastAsia="Times New Roman" w:hAnsi="Consolas" w:cs="Times New Roman"/>
      <w:sz w:val="21"/>
      <w:szCs w:val="21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2A4A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2A4A"/>
    <w:rPr>
      <w:rFonts w:eastAsia="Times New Roman" w:cs="Times New Roman"/>
      <w:sz w:val="20"/>
      <w:szCs w:val="20"/>
      <w:lang w:eastAsia="en-GB"/>
    </w:rPr>
  </w:style>
  <w:style w:type="character" w:customStyle="1" w:styleId="tw4winMark">
    <w:name w:val="tw4winMark"/>
    <w:basedOn w:val="DefaultParagraphFont"/>
    <w:rsid w:val="00302A4A"/>
    <w:rPr>
      <w:rFonts w:ascii="Courier New" w:hAnsi="Courier New" w:cs="Courier New"/>
      <w:b w:val="0"/>
      <w:i w:val="0"/>
      <w:dstrike w:val="0"/>
      <w:noProof/>
      <w:vanish/>
      <w:color w:val="800080"/>
      <w:sz w:val="18"/>
      <w:effect w:val="none"/>
      <w:vertAlign w:val="sub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A95392"/>
    <w:rPr>
      <w:color w:val="605E5C"/>
      <w:shd w:val="clear" w:color="auto" w:fill="E1DFDD"/>
    </w:rPr>
  </w:style>
  <w:style w:type="character" w:customStyle="1" w:styleId="y2iqfc">
    <w:name w:val="y2iqfc"/>
    <w:basedOn w:val="DefaultParagraphFont"/>
    <w:rsid w:val="00D12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uowtsd.sharepoint.com/:w:/r/teams/EstatesandOperational_GRP-Sustainability/Shared%20Documents/Sustainability/Waste/Legislation%20Change%2024/Policy%20Development/1.1%20UWTSD%20waste%20process%20%2024Cym.docx?d=w77101ad98aa24762ba407123199ce425&amp;csf=1&amp;web=1&amp;e=cEE9u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uwtsd.ac.uk/its-policies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D-FW.SMD\Downloads\UWTSD%20Waste%20Management%20Policy%20-%20draft%2012.1.17%20f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4DB9C-F17F-413E-91F1-E72D3FF2709E}">
  <ds:schemaRefs>
    <ds:schemaRef ds:uri="http://schemas.microsoft.com/office/2006/metadata/properties"/>
    <ds:schemaRef ds:uri="http://schemas.microsoft.com/office/infopath/2007/PartnerControls"/>
    <ds:schemaRef ds:uri="ab748796-6f18-4f64-b802-a09176b7ca28"/>
    <ds:schemaRef ds:uri="5839ed42-dcd1-43ec-bd9f-950533e356a1"/>
  </ds:schemaRefs>
</ds:datastoreItem>
</file>

<file path=customXml/itemProps3.xml><?xml version="1.0" encoding="utf-8"?>
<ds:datastoreItem xmlns:ds="http://schemas.openxmlformats.org/officeDocument/2006/customXml" ds:itemID="{05D09E33-8AF3-4797-BA50-0364CFD5BC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740D5C-F6AA-4E8E-A007-3579EB25219C}"/>
</file>

<file path=docProps/app.xml><?xml version="1.0" encoding="utf-8"?>
<Properties xmlns="http://schemas.openxmlformats.org/officeDocument/2006/extended-properties" xmlns:vt="http://schemas.openxmlformats.org/officeDocument/2006/docPropsVTypes">
  <Template>UWTSD Waste Management Policy - draft 12.1.17 fw</Template>
  <TotalTime>0</TotalTime>
  <Pages>14</Pages>
  <Words>1906</Words>
  <Characters>10868</Characters>
  <Application>Microsoft Office Word</Application>
  <DocSecurity>0</DocSecurity>
  <Lines>90</Lines>
  <Paragraphs>25</Paragraphs>
  <ScaleCrop>false</ScaleCrop>
  <Company>Microsoft</Company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subject/>
  <dc:creator>Wheatley, Fiona</dc:creator>
  <cp:keywords/>
  <cp:lastModifiedBy>Kate Williams (Estates &amp; Facilities)</cp:lastModifiedBy>
  <cp:revision>28</cp:revision>
  <cp:lastPrinted>2015-02-09T16:35:00Z</cp:lastPrinted>
  <dcterms:created xsi:type="dcterms:W3CDTF">2023-07-11T15:07:00Z</dcterms:created>
  <dcterms:modified xsi:type="dcterms:W3CDTF">2024-04-12T09:08:00Z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0x010100B026A9AD49E8D94DB8700A74B24C8B62</vt:lpwstr>
  </property>
  <property fmtid="{D5CDD505-2E9C-101B-9397-08002B2CF9AE}" pid="3" name="MediaServiceImageTags">
    <vt:lpwstr/>
  </property>
</Properties>
</file>